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DC965" w14:textId="77777777" w:rsidR="00504846" w:rsidRDefault="00504846" w:rsidP="004C57D5">
      <w:pPr>
        <w:pStyle w:val="a9"/>
      </w:pPr>
    </w:p>
    <w:p w14:paraId="30045944" w14:textId="2544F83A" w:rsidR="004C57D5" w:rsidRDefault="004C57D5" w:rsidP="004C57D5">
      <w:pPr>
        <w:pStyle w:val="a9"/>
      </w:pPr>
    </w:p>
    <w:p w14:paraId="29E539AB" w14:textId="77777777" w:rsidR="004C57D5" w:rsidRPr="004C57D5" w:rsidRDefault="004C57D5" w:rsidP="004C57D5"/>
    <w:p w14:paraId="7B6F996F" w14:textId="77FA7D8A" w:rsidR="0014327A" w:rsidRPr="00327377" w:rsidRDefault="0031087E" w:rsidP="00327377">
      <w:pPr>
        <w:jc w:val="center"/>
        <w:rPr>
          <w:rFonts w:ascii="BIZ UDゴシック" w:eastAsia="BIZ UDゴシック" w:hAnsi="BIZ UDゴシック"/>
          <w:sz w:val="44"/>
          <w:szCs w:val="44"/>
        </w:rPr>
      </w:pPr>
      <w:r w:rsidRPr="00327377">
        <w:rPr>
          <w:rFonts w:ascii="BIZ UDゴシック" w:eastAsia="BIZ UDゴシック" w:hAnsi="BIZ UDゴシック" w:hint="eastAsia"/>
          <w:sz w:val="44"/>
          <w:szCs w:val="44"/>
        </w:rPr>
        <w:t>大島町地域公共交通計画</w:t>
      </w:r>
      <w:r w:rsidR="0014327A" w:rsidRPr="00327377">
        <w:rPr>
          <w:rFonts w:ascii="BIZ UDゴシック" w:eastAsia="BIZ UDゴシック" w:hAnsi="BIZ UDゴシック" w:hint="eastAsia"/>
          <w:sz w:val="44"/>
          <w:szCs w:val="44"/>
        </w:rPr>
        <w:t>推進業務委託</w:t>
      </w:r>
    </w:p>
    <w:p w14:paraId="6C40D883" w14:textId="5046AF17" w:rsidR="0031087E" w:rsidRPr="00327377" w:rsidRDefault="0031087E" w:rsidP="00327377">
      <w:pPr>
        <w:jc w:val="center"/>
        <w:rPr>
          <w:rFonts w:ascii="BIZ UDゴシック" w:eastAsia="BIZ UDゴシック" w:hAnsi="BIZ UDゴシック"/>
          <w:sz w:val="44"/>
          <w:szCs w:val="44"/>
        </w:rPr>
      </w:pPr>
      <w:r w:rsidRPr="00327377">
        <w:rPr>
          <w:rFonts w:ascii="BIZ UDゴシック" w:eastAsia="BIZ UDゴシック" w:hAnsi="BIZ UDゴシック" w:hint="eastAsia"/>
          <w:sz w:val="44"/>
          <w:szCs w:val="44"/>
        </w:rPr>
        <w:t>「交通空白」解消に向けた実証実験</w:t>
      </w:r>
    </w:p>
    <w:p w14:paraId="4D0F672F" w14:textId="77777777" w:rsidR="0014327A" w:rsidRDefault="0014327A" w:rsidP="0014327A">
      <w:pPr>
        <w:jc w:val="center"/>
      </w:pPr>
    </w:p>
    <w:p w14:paraId="20F3F832" w14:textId="77777777" w:rsidR="0014327A" w:rsidRDefault="0014327A" w:rsidP="0014327A">
      <w:pPr>
        <w:jc w:val="center"/>
      </w:pPr>
    </w:p>
    <w:p w14:paraId="79410966" w14:textId="77777777" w:rsidR="0014327A" w:rsidRDefault="0014327A" w:rsidP="0014327A">
      <w:pPr>
        <w:jc w:val="center"/>
      </w:pPr>
    </w:p>
    <w:p w14:paraId="14335F62" w14:textId="77777777" w:rsidR="0014327A" w:rsidRDefault="0014327A" w:rsidP="0014327A">
      <w:pPr>
        <w:jc w:val="center"/>
      </w:pPr>
    </w:p>
    <w:p w14:paraId="320A5DF6" w14:textId="77777777" w:rsidR="0014327A" w:rsidRDefault="0014327A" w:rsidP="0014327A">
      <w:pPr>
        <w:jc w:val="center"/>
      </w:pPr>
    </w:p>
    <w:p w14:paraId="2EC73DB3" w14:textId="77777777" w:rsidR="0014327A" w:rsidRDefault="0014327A" w:rsidP="0014327A">
      <w:pPr>
        <w:jc w:val="center"/>
      </w:pPr>
    </w:p>
    <w:p w14:paraId="2D224AAA" w14:textId="77777777" w:rsidR="0014327A" w:rsidRDefault="0014327A" w:rsidP="0014327A">
      <w:pPr>
        <w:jc w:val="center"/>
      </w:pPr>
    </w:p>
    <w:p w14:paraId="1CD67871" w14:textId="77777777" w:rsidR="0014327A" w:rsidRDefault="0014327A" w:rsidP="0014327A">
      <w:pPr>
        <w:jc w:val="center"/>
      </w:pPr>
    </w:p>
    <w:p w14:paraId="3A91E62A" w14:textId="77777777" w:rsidR="0014327A" w:rsidRDefault="0014327A" w:rsidP="0014327A">
      <w:pPr>
        <w:jc w:val="center"/>
      </w:pPr>
    </w:p>
    <w:p w14:paraId="13A8513C" w14:textId="3A3D3562" w:rsidR="0014327A" w:rsidRPr="0014327A" w:rsidRDefault="0014327A" w:rsidP="00327377">
      <w:pPr>
        <w:jc w:val="center"/>
        <w:rPr>
          <w:rFonts w:ascii="BIZ UDゴシック" w:eastAsia="BIZ UDゴシック" w:hAnsi="BIZ UDゴシック"/>
          <w:sz w:val="44"/>
          <w:szCs w:val="44"/>
        </w:rPr>
      </w:pPr>
      <w:r w:rsidRPr="0014327A">
        <w:rPr>
          <w:rFonts w:ascii="BIZ UDゴシック" w:eastAsia="BIZ UDゴシック" w:hAnsi="BIZ UDゴシック" w:hint="eastAsia"/>
          <w:sz w:val="44"/>
          <w:szCs w:val="44"/>
        </w:rPr>
        <w:t>実施計画書</w:t>
      </w:r>
    </w:p>
    <w:p w14:paraId="4D108B25" w14:textId="77777777" w:rsidR="0014327A" w:rsidRDefault="0014327A" w:rsidP="0014327A">
      <w:pPr>
        <w:jc w:val="center"/>
      </w:pPr>
    </w:p>
    <w:p w14:paraId="17BFA295" w14:textId="77777777" w:rsidR="0014327A" w:rsidRPr="0014327A" w:rsidRDefault="0014327A" w:rsidP="0014327A">
      <w:pPr>
        <w:jc w:val="center"/>
      </w:pPr>
    </w:p>
    <w:p w14:paraId="317FA54C" w14:textId="77777777" w:rsidR="0014327A" w:rsidRDefault="0014327A" w:rsidP="0014327A">
      <w:pPr>
        <w:jc w:val="center"/>
      </w:pPr>
    </w:p>
    <w:p w14:paraId="40266D68" w14:textId="75072E06" w:rsidR="0014327A" w:rsidRPr="00327377" w:rsidRDefault="0014327A" w:rsidP="00327377">
      <w:pPr>
        <w:jc w:val="center"/>
        <w:rPr>
          <w:rFonts w:ascii="BIZ UDゴシック" w:eastAsia="BIZ UDゴシック" w:hAnsi="BIZ UDゴシック"/>
          <w:sz w:val="36"/>
          <w:szCs w:val="36"/>
        </w:rPr>
      </w:pPr>
      <w:r w:rsidRPr="00327377">
        <w:rPr>
          <w:rFonts w:ascii="BIZ UDゴシック" w:eastAsia="BIZ UDゴシック" w:hAnsi="BIZ UDゴシック" w:hint="eastAsia"/>
          <w:sz w:val="36"/>
          <w:szCs w:val="36"/>
        </w:rPr>
        <w:t>令和7年</w:t>
      </w:r>
      <w:r w:rsidR="00C15556">
        <w:rPr>
          <w:rFonts w:ascii="BIZ UDゴシック" w:eastAsia="BIZ UDゴシック" w:hAnsi="BIZ UDゴシック" w:hint="eastAsia"/>
          <w:sz w:val="36"/>
          <w:szCs w:val="36"/>
        </w:rPr>
        <w:t>11</w:t>
      </w:r>
      <w:r w:rsidRPr="00327377">
        <w:rPr>
          <w:rFonts w:ascii="BIZ UDゴシック" w:eastAsia="BIZ UDゴシック" w:hAnsi="BIZ UDゴシック" w:hint="eastAsia"/>
          <w:sz w:val="36"/>
          <w:szCs w:val="36"/>
        </w:rPr>
        <w:t>月</w:t>
      </w:r>
    </w:p>
    <w:p w14:paraId="6199A0A2" w14:textId="334C5BF0" w:rsidR="0014327A" w:rsidRPr="0014327A" w:rsidRDefault="0014327A" w:rsidP="00327377">
      <w:pPr>
        <w:jc w:val="center"/>
        <w:rPr>
          <w:rFonts w:ascii="BIZ UDゴシック" w:eastAsia="BIZ UDゴシック" w:hAnsi="BIZ UDゴシック"/>
          <w:sz w:val="36"/>
          <w:szCs w:val="36"/>
        </w:rPr>
      </w:pPr>
      <w:r w:rsidRPr="0014327A">
        <w:rPr>
          <w:rFonts w:ascii="BIZ UDゴシック" w:eastAsia="BIZ UDゴシック" w:hAnsi="BIZ UDゴシック" w:hint="eastAsia"/>
          <w:sz w:val="36"/>
          <w:szCs w:val="36"/>
        </w:rPr>
        <w:t>大島町地域公共交通活性化協議会</w:t>
      </w:r>
    </w:p>
    <w:p w14:paraId="3E15DC3C" w14:textId="77777777" w:rsidR="0014327A" w:rsidRDefault="0014327A" w:rsidP="0014327A">
      <w:pPr>
        <w:jc w:val="center"/>
      </w:pPr>
    </w:p>
    <w:p w14:paraId="34DC49AD" w14:textId="77777777" w:rsidR="0014327A" w:rsidRDefault="0014327A" w:rsidP="0014327A">
      <w:pPr>
        <w:jc w:val="center"/>
      </w:pPr>
    </w:p>
    <w:p w14:paraId="1E060A2B" w14:textId="67AEB82B" w:rsidR="0031087E" w:rsidRDefault="0031087E">
      <w:r>
        <w:br w:type="page"/>
      </w:r>
    </w:p>
    <w:sdt>
      <w:sdtPr>
        <w:rPr>
          <w:rFonts w:ascii="ＭＳ 明朝" w:eastAsia="ＭＳ 明朝" w:hAnsiTheme="minorHAnsi" w:cstheme="minorBidi"/>
          <w:color w:val="auto"/>
          <w:kern w:val="2"/>
          <w:sz w:val="21"/>
          <w:szCs w:val="21"/>
          <w:lang w:val="ja-JP"/>
        </w:rPr>
        <w:id w:val="-6788083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B34641" w14:textId="0054041B" w:rsidR="00327377" w:rsidRPr="00327377" w:rsidRDefault="00327377" w:rsidP="00327377">
          <w:pPr>
            <w:pStyle w:val="af7"/>
            <w:jc w:val="center"/>
            <w:rPr>
              <w:rFonts w:ascii="ＭＳ ゴシック" w:eastAsia="ＭＳ ゴシック" w:hAnsi="ＭＳ ゴシック"/>
              <w:color w:val="000000" w:themeColor="text1"/>
              <w:sz w:val="24"/>
              <w:szCs w:val="24"/>
            </w:rPr>
          </w:pPr>
          <w:r w:rsidRPr="00327377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4"/>
              <w:lang w:val="ja-JP"/>
            </w:rPr>
            <w:t>目次</w:t>
          </w:r>
        </w:p>
        <w:p w14:paraId="7D944BE6" w14:textId="0C867CFA" w:rsidR="00327377" w:rsidRDefault="00327377">
          <w:pPr>
            <w:pStyle w:val="1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647439" w:history="1">
            <w:r w:rsidRPr="00443C34">
              <w:rPr>
                <w:rStyle w:val="af8"/>
                <w:noProof/>
              </w:rPr>
              <w:t>1. 目的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_Toc207647439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0C020" w14:textId="08CC8DF7" w:rsidR="00327377" w:rsidRDefault="004E56C7">
          <w:pPr>
            <w:pStyle w:val="1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0" w:history="1">
            <w:r w:rsidR="00327377" w:rsidRPr="00443C34">
              <w:rPr>
                <w:rStyle w:val="af8"/>
                <w:noProof/>
              </w:rPr>
              <w:t>2. 概要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_Toc207647440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1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124751FC" w14:textId="45D7447D" w:rsidR="00327377" w:rsidRDefault="004E56C7">
          <w:pPr>
            <w:pStyle w:val="1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1" w:history="1">
            <w:r w:rsidR="00327377" w:rsidRPr="00443C34">
              <w:rPr>
                <w:rStyle w:val="af8"/>
                <w:noProof/>
              </w:rPr>
              <w:t>3. 運行対象区間の概況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_Toc207647441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1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5520F987" w14:textId="3A67EA25" w:rsidR="00327377" w:rsidRDefault="004E56C7">
          <w:pPr>
            <w:pStyle w:val="2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2" w:history="1">
            <w:r w:rsidR="00327377" w:rsidRPr="00443C34">
              <w:rPr>
                <w:rStyle w:val="af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327377" w:rsidRPr="00443C34">
              <w:rPr>
                <w:rStyle w:val="af8"/>
                <w:noProof/>
              </w:rPr>
              <w:t xml:space="preserve"> 現在の運行状況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_Toc207647442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1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6D1186BC" w14:textId="6CB3E955" w:rsidR="00327377" w:rsidRDefault="004E56C7">
          <w:pPr>
            <w:pStyle w:val="2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3" w:history="1">
            <w:r w:rsidR="00327377" w:rsidRPr="00443C34">
              <w:rPr>
                <w:rStyle w:val="af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327377" w:rsidRPr="00443C34">
              <w:rPr>
                <w:rStyle w:val="af8"/>
                <w:noProof/>
              </w:rPr>
              <w:t xml:space="preserve"> 当該区間の輸送数量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_Toc207647443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2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546ABA34" w14:textId="19955AAB" w:rsidR="00327377" w:rsidRDefault="004E56C7">
          <w:pPr>
            <w:pStyle w:val="1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4" w:history="1">
            <w:r w:rsidR="00327377" w:rsidRPr="00443C34">
              <w:rPr>
                <w:rStyle w:val="af8"/>
                <w:noProof/>
              </w:rPr>
              <w:t>4. 詳細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_Toc207647444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3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1D7649EA" w14:textId="053A7582" w:rsidR="00327377" w:rsidRDefault="004E56C7">
          <w:pPr>
            <w:pStyle w:val="2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5" w:history="1">
            <w:r w:rsidR="00327377" w:rsidRPr="00443C34">
              <w:rPr>
                <w:rStyle w:val="af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327377" w:rsidRPr="00443C34">
              <w:rPr>
                <w:rStyle w:val="af8"/>
                <w:noProof/>
              </w:rPr>
              <w:t xml:space="preserve"> 運行期間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_Toc207647445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3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5DFE547F" w14:textId="6EB22A93" w:rsidR="00327377" w:rsidRDefault="004E56C7">
          <w:pPr>
            <w:pStyle w:val="2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6" w:history="1">
            <w:r w:rsidR="00327377" w:rsidRPr="00443C34">
              <w:rPr>
                <w:rStyle w:val="af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327377" w:rsidRPr="00443C34">
              <w:rPr>
                <w:rStyle w:val="af8"/>
                <w:noProof/>
              </w:rPr>
              <w:t xml:space="preserve"> 運行区間及び停留所位置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_Toc207647446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3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00FC78B6" w14:textId="69A867B9" w:rsidR="00327377" w:rsidRDefault="004E56C7">
          <w:pPr>
            <w:pStyle w:val="2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7" w:history="1">
            <w:r w:rsidR="00327377" w:rsidRPr="00443C34">
              <w:rPr>
                <w:rStyle w:val="af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</w:t>
            </w:r>
            <w:r w:rsidR="00327377" w:rsidRPr="00443C34">
              <w:rPr>
                <w:rStyle w:val="af8"/>
                <w:noProof/>
              </w:rPr>
              <w:t xml:space="preserve"> 実施主体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_Toc207647447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5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70AF9928" w14:textId="09F60E1D" w:rsidR="00327377" w:rsidRDefault="004E56C7">
          <w:pPr>
            <w:pStyle w:val="2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8" w:history="1">
            <w:r w:rsidR="00327377" w:rsidRPr="00443C34">
              <w:rPr>
                <w:rStyle w:val="af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</w:t>
            </w:r>
            <w:r w:rsidR="00327377" w:rsidRPr="00443C34">
              <w:rPr>
                <w:rStyle w:val="af8"/>
                <w:noProof/>
              </w:rPr>
              <w:t xml:space="preserve"> 運賃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_Toc207647448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5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1B9398D5" w14:textId="6344E974" w:rsidR="00327377" w:rsidRDefault="004E56C7">
          <w:pPr>
            <w:pStyle w:val="2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49" w:history="1">
            <w:r w:rsidR="00327377" w:rsidRPr="00443C34">
              <w:rPr>
                <w:rStyle w:val="af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</w:t>
            </w:r>
            <w:r w:rsidR="00327377" w:rsidRPr="00443C34">
              <w:rPr>
                <w:rStyle w:val="af8"/>
                <w:noProof/>
              </w:rPr>
              <w:t xml:space="preserve"> 運行ダイヤ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_Toc207647449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6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085AE7CB" w14:textId="6453CC0A" w:rsidR="00327377" w:rsidRDefault="004E56C7">
          <w:pPr>
            <w:pStyle w:val="2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50" w:history="1">
            <w:r w:rsidR="00327377" w:rsidRPr="00443C34">
              <w:rPr>
                <w:rStyle w:val="af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</w:t>
            </w:r>
            <w:r w:rsidR="00327377" w:rsidRPr="00443C34">
              <w:rPr>
                <w:rStyle w:val="af8"/>
                <w:noProof/>
              </w:rPr>
              <w:t xml:space="preserve"> 車両の運用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_Toc207647450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6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227B0401" w14:textId="799C2321" w:rsidR="00327377" w:rsidRDefault="004E56C7">
          <w:pPr>
            <w:pStyle w:val="2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51" w:history="1">
            <w:r w:rsidR="00327377" w:rsidRPr="00443C34">
              <w:rPr>
                <w:rStyle w:val="af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4.7</w:t>
            </w:r>
            <w:r w:rsidR="00327377" w:rsidRPr="00443C34">
              <w:rPr>
                <w:rStyle w:val="af8"/>
                <w:noProof/>
              </w:rPr>
              <w:t xml:space="preserve"> 緊急時の対応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_Toc207647451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7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6455691C" w14:textId="43833840" w:rsidR="00327377" w:rsidRDefault="004E56C7">
          <w:pPr>
            <w:pStyle w:val="3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52" w:history="1">
            <w:r w:rsidR="00327377" w:rsidRPr="00443C34">
              <w:rPr>
                <w:rStyle w:val="af8"/>
                <w:noProof/>
              </w:rPr>
              <w:t>4.7.1 通常の問合せ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_Toc207647452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7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3BAE53B4" w14:textId="75227627" w:rsidR="00327377" w:rsidRDefault="004E56C7">
          <w:pPr>
            <w:pStyle w:val="3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53" w:history="1">
            <w:r w:rsidR="00327377" w:rsidRPr="00443C34">
              <w:rPr>
                <w:rStyle w:val="af8"/>
                <w:noProof/>
              </w:rPr>
              <w:t>4.7.2 事故等の発生時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_Toc207647453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7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29CDF5E3" w14:textId="63B53600" w:rsidR="00327377" w:rsidRDefault="004E56C7">
          <w:pPr>
            <w:pStyle w:val="33"/>
            <w:tabs>
              <w:tab w:val="right" w:leader="dot" w:pos="9628"/>
            </w:tabs>
            <w:rPr>
              <w:rFonts w:asciiTheme="minorHAnsi" w:eastAsiaTheme="minorEastAsia"/>
              <w:noProof/>
              <w:szCs w:val="24"/>
              <w14:ligatures w14:val="standardContextual"/>
            </w:rPr>
          </w:pPr>
          <w:hyperlink w:anchor="_Toc207647454" w:history="1">
            <w:r w:rsidR="00327377" w:rsidRPr="00443C34">
              <w:rPr>
                <w:rStyle w:val="af8"/>
                <w:noProof/>
              </w:rPr>
              <w:t>4.7.3 災害時</w:t>
            </w:r>
            <w:r w:rsidR="00327377">
              <w:rPr>
                <w:noProof/>
                <w:webHidden/>
              </w:rPr>
              <w:tab/>
            </w:r>
            <w:r w:rsidR="00327377">
              <w:rPr>
                <w:noProof/>
                <w:webHidden/>
              </w:rPr>
              <w:fldChar w:fldCharType="begin"/>
            </w:r>
            <w:r w:rsidR="00327377">
              <w:rPr>
                <w:noProof/>
                <w:webHidden/>
              </w:rPr>
              <w:instrText xml:space="preserve"> PAGEREF _Toc207647454 \h </w:instrText>
            </w:r>
            <w:r w:rsidR="00327377">
              <w:rPr>
                <w:noProof/>
                <w:webHidden/>
              </w:rPr>
            </w:r>
            <w:r w:rsidR="00327377">
              <w:rPr>
                <w:noProof/>
                <w:webHidden/>
              </w:rPr>
              <w:fldChar w:fldCharType="separate"/>
            </w:r>
            <w:r w:rsidR="006013C0">
              <w:rPr>
                <w:noProof/>
                <w:webHidden/>
              </w:rPr>
              <w:t>8</w:t>
            </w:r>
            <w:r w:rsidR="00327377">
              <w:rPr>
                <w:noProof/>
                <w:webHidden/>
              </w:rPr>
              <w:fldChar w:fldCharType="end"/>
            </w:r>
          </w:hyperlink>
        </w:p>
        <w:p w14:paraId="349B2BD1" w14:textId="5D5EC29B" w:rsidR="00327377" w:rsidRDefault="00327377">
          <w:r>
            <w:rPr>
              <w:b/>
              <w:bCs/>
              <w:lang w:val="ja-JP"/>
            </w:rPr>
            <w:fldChar w:fldCharType="end"/>
          </w:r>
        </w:p>
      </w:sdtContent>
    </w:sdt>
    <w:p w14:paraId="05F68E8D" w14:textId="77777777" w:rsidR="00BE3CC9" w:rsidRDefault="00BE3CC9">
      <w:pPr>
        <w:sectPr w:rsidR="00BE3CC9" w:rsidSect="00AA008D">
          <w:headerReference w:type="even" r:id="rId8"/>
          <w:footerReference w:type="even" r:id="rId9"/>
          <w:headerReference w:type="first" r:id="rId10"/>
          <w:footerReference w:type="first" r:id="rId11"/>
          <w:pgSz w:w="11906" w:h="16838" w:code="9"/>
          <w:pgMar w:top="1418" w:right="1134" w:bottom="1134" w:left="1134" w:header="567" w:footer="567" w:gutter="0"/>
          <w:cols w:space="425"/>
          <w:docGrid w:type="lines" w:linePitch="360"/>
        </w:sectPr>
      </w:pPr>
    </w:p>
    <w:p w14:paraId="64B41FB8" w14:textId="27AF26AD" w:rsidR="009F076D" w:rsidRDefault="009F076D" w:rsidP="009F076D">
      <w:pPr>
        <w:pStyle w:val="1"/>
      </w:pPr>
      <w:bookmarkStart w:id="0" w:name="_Toc207647439"/>
      <w:r>
        <w:rPr>
          <w:rFonts w:hint="eastAsia"/>
        </w:rPr>
        <w:lastRenderedPageBreak/>
        <w:t>目的</w:t>
      </w:r>
      <w:bookmarkEnd w:id="0"/>
    </w:p>
    <w:p w14:paraId="629C76AF" w14:textId="09EFC19F" w:rsidR="009F076D" w:rsidRPr="009F076D" w:rsidRDefault="00107A60" w:rsidP="008C622C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本</w:t>
      </w:r>
      <w:r w:rsidR="005955D6">
        <w:rPr>
          <w:rFonts w:hint="eastAsia"/>
        </w:rPr>
        <w:t>実証実験では、</w:t>
      </w:r>
      <w:r w:rsidR="00CC1102" w:rsidRPr="009F076D">
        <w:rPr>
          <w:rFonts w:hint="eastAsia"/>
        </w:rPr>
        <w:t>路線バスの運転士不足の状況を踏まえた町内の路線バスネットワークの最適化</w:t>
      </w:r>
      <w:r w:rsidR="00CC1102">
        <w:rPr>
          <w:rFonts w:hint="eastAsia"/>
        </w:rPr>
        <w:t>のために、</w:t>
      </w:r>
      <w:r w:rsidR="009F076D" w:rsidRPr="009F076D">
        <w:rPr>
          <w:rFonts w:hint="eastAsia"/>
        </w:rPr>
        <w:t>日中の利用が少ない「岡田港～大島公園」間について、路線バスの</w:t>
      </w:r>
      <w:r w:rsidR="00BE3CC9">
        <w:rPr>
          <w:rFonts w:hint="eastAsia"/>
        </w:rPr>
        <w:t>代替</w:t>
      </w:r>
      <w:r w:rsidR="009F076D" w:rsidRPr="009F076D">
        <w:rPr>
          <w:rFonts w:hint="eastAsia"/>
        </w:rPr>
        <w:t>手段として乗合タクシー</w:t>
      </w:r>
      <w:r w:rsidR="00BE3CC9">
        <w:rPr>
          <w:rFonts w:hint="eastAsia"/>
        </w:rPr>
        <w:t>を</w:t>
      </w:r>
      <w:r w:rsidR="009F076D" w:rsidRPr="009F076D">
        <w:rPr>
          <w:rFonts w:hint="eastAsia"/>
        </w:rPr>
        <w:t>運行</w:t>
      </w:r>
      <w:r w:rsidR="00BE3CC9">
        <w:rPr>
          <w:rFonts w:hint="eastAsia"/>
        </w:rPr>
        <w:t>し、実装課題や効果を検証</w:t>
      </w:r>
      <w:r w:rsidR="009F076D" w:rsidRPr="009F076D">
        <w:rPr>
          <w:rFonts w:hint="eastAsia"/>
        </w:rPr>
        <w:t>する</w:t>
      </w:r>
      <w:r w:rsidR="005955D6">
        <w:rPr>
          <w:rFonts w:hint="eastAsia"/>
        </w:rPr>
        <w:t>ことを目的とする。</w:t>
      </w:r>
    </w:p>
    <w:p w14:paraId="2A06116B" w14:textId="28240AAB" w:rsidR="009F076D" w:rsidRDefault="009F076D">
      <w:pPr>
        <w:rPr>
          <w:rFonts w:hAnsi="Tempus Sans ITC"/>
        </w:rPr>
      </w:pPr>
    </w:p>
    <w:p w14:paraId="6463433B" w14:textId="62F7E04E" w:rsidR="009F076D" w:rsidRDefault="009F076D" w:rsidP="009F076D">
      <w:pPr>
        <w:pStyle w:val="1"/>
      </w:pPr>
      <w:bookmarkStart w:id="1" w:name="_Toc207647440"/>
      <w:r>
        <w:rPr>
          <w:rFonts w:hint="eastAsia"/>
        </w:rPr>
        <w:t>概要</w:t>
      </w:r>
      <w:bookmarkEnd w:id="1"/>
    </w:p>
    <w:p w14:paraId="7EF72F98" w14:textId="151AE065" w:rsidR="00107A60" w:rsidRDefault="003072E3" w:rsidP="008C622C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実証実験の概要を以下の表に示す。</w:t>
      </w:r>
    </w:p>
    <w:p w14:paraId="23F9FAFE" w14:textId="7B506497" w:rsidR="003072E3" w:rsidRDefault="003072E3" w:rsidP="00107A60">
      <w:pPr>
        <w:pStyle w:val="10"/>
      </w:pPr>
    </w:p>
    <w:p w14:paraId="280803FE" w14:textId="7EF24380" w:rsidR="00361359" w:rsidRDefault="00361359" w:rsidP="00361359">
      <w:pPr>
        <w:pStyle w:val="a6"/>
      </w:pPr>
      <w:r>
        <w:rPr>
          <w:rFonts w:hint="eastAsia"/>
        </w:rPr>
        <w:t>表　実証実験の概要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8215"/>
      </w:tblGrid>
      <w:tr w:rsidR="00F762B6" w14:paraId="5571C12F" w14:textId="77777777" w:rsidTr="00F47FD7">
        <w:tc>
          <w:tcPr>
            <w:tcW w:w="1413" w:type="dxa"/>
          </w:tcPr>
          <w:p w14:paraId="66B64D0D" w14:textId="4D054D3D" w:rsidR="00F762B6" w:rsidRDefault="00F762B6" w:rsidP="00107A60">
            <w:pPr>
              <w:pStyle w:val="10"/>
              <w:ind w:firstLineChars="0" w:firstLine="0"/>
            </w:pPr>
            <w:r>
              <w:rPr>
                <w:rFonts w:hint="eastAsia"/>
              </w:rPr>
              <w:t>運行期間</w:t>
            </w:r>
          </w:p>
        </w:tc>
        <w:tc>
          <w:tcPr>
            <w:tcW w:w="8215" w:type="dxa"/>
          </w:tcPr>
          <w:p w14:paraId="7AB6E4BB" w14:textId="6146BC63" w:rsidR="00C80E1D" w:rsidRPr="00DB1D09" w:rsidRDefault="000B10F1" w:rsidP="00107A60">
            <w:pPr>
              <w:pStyle w:val="10"/>
              <w:ind w:firstLineChars="0" w:firstLine="0"/>
            </w:pPr>
            <w:r>
              <w:rPr>
                <w:rFonts w:hint="eastAsia"/>
              </w:rPr>
              <w:t>令和7年12月1日(月)～令和7年12月26日(金)</w:t>
            </w:r>
          </w:p>
        </w:tc>
      </w:tr>
      <w:tr w:rsidR="00F762B6" w:rsidRPr="00933463" w14:paraId="74F3568A" w14:textId="77777777" w:rsidTr="00F47FD7">
        <w:tc>
          <w:tcPr>
            <w:tcW w:w="1413" w:type="dxa"/>
          </w:tcPr>
          <w:p w14:paraId="080D0D9B" w14:textId="662677D4" w:rsidR="00F762B6" w:rsidRDefault="00D1764B" w:rsidP="00107A60">
            <w:pPr>
              <w:pStyle w:val="10"/>
              <w:ind w:firstLineChars="0" w:firstLine="0"/>
            </w:pPr>
            <w:r>
              <w:rPr>
                <w:rFonts w:hint="eastAsia"/>
              </w:rPr>
              <w:t>運行区間</w:t>
            </w:r>
          </w:p>
        </w:tc>
        <w:tc>
          <w:tcPr>
            <w:tcW w:w="8215" w:type="dxa"/>
          </w:tcPr>
          <w:p w14:paraId="77CFAB80" w14:textId="38B701EE" w:rsidR="00C9093D" w:rsidRDefault="00704DC0" w:rsidP="009576DF">
            <w:pPr>
              <w:pStyle w:val="10"/>
              <w:ind w:firstLineChars="0" w:firstLine="0"/>
            </w:pPr>
            <w:r>
              <w:rPr>
                <w:rFonts w:hint="eastAsia"/>
              </w:rPr>
              <w:t>現行の「大島公園ライン」のうち、</w:t>
            </w:r>
            <w:r w:rsidR="00A36EEB">
              <w:rPr>
                <w:rFonts w:hint="eastAsia"/>
              </w:rPr>
              <w:t>岡田港</w:t>
            </w:r>
            <w:r w:rsidR="00933463">
              <w:rPr>
                <w:rFonts w:hint="eastAsia"/>
              </w:rPr>
              <w:t>～大島公園</w:t>
            </w:r>
          </w:p>
        </w:tc>
      </w:tr>
      <w:tr w:rsidR="00F762B6" w14:paraId="2274A1CE" w14:textId="77777777" w:rsidTr="00F47FD7">
        <w:tc>
          <w:tcPr>
            <w:tcW w:w="1413" w:type="dxa"/>
          </w:tcPr>
          <w:p w14:paraId="364BF4E1" w14:textId="43FAF475" w:rsidR="00F762B6" w:rsidRDefault="00706850" w:rsidP="00107A60">
            <w:pPr>
              <w:pStyle w:val="10"/>
              <w:ind w:firstLineChars="0" w:firstLine="0"/>
            </w:pPr>
            <w:r>
              <w:rPr>
                <w:rFonts w:hint="eastAsia"/>
              </w:rPr>
              <w:t>実施主体</w:t>
            </w:r>
          </w:p>
        </w:tc>
        <w:tc>
          <w:tcPr>
            <w:tcW w:w="8215" w:type="dxa"/>
          </w:tcPr>
          <w:p w14:paraId="1AFE2240" w14:textId="4DE39D32" w:rsidR="00AF6817" w:rsidRPr="00AF6817" w:rsidRDefault="00BE3CC9" w:rsidP="00BE3CC9">
            <w:pPr>
              <w:pStyle w:val="10"/>
              <w:tabs>
                <w:tab w:val="left" w:pos="2974"/>
              </w:tabs>
              <w:ind w:firstLineChars="0" w:firstLine="0"/>
            </w:pPr>
            <w:r>
              <w:rPr>
                <w:rFonts w:hint="eastAsia"/>
              </w:rPr>
              <w:t>事務局：</w:t>
            </w:r>
            <w:r w:rsidR="00AF6817">
              <w:rPr>
                <w:rFonts w:hint="eastAsia"/>
              </w:rPr>
              <w:t>大島町地域公共交通活性化協議会</w:t>
            </w:r>
            <w:r>
              <w:rPr>
                <w:rFonts w:hint="eastAsia"/>
              </w:rPr>
              <w:t xml:space="preserve">　　運行主体：</w:t>
            </w:r>
            <w:r w:rsidR="00F40EA7">
              <w:rPr>
                <w:rFonts w:hint="eastAsia"/>
              </w:rPr>
              <w:t>大</w:t>
            </w:r>
            <w:r w:rsidR="006A543E">
              <w:rPr>
                <w:rFonts w:hint="eastAsia"/>
              </w:rPr>
              <w:t>島町タクシー協会</w:t>
            </w:r>
          </w:p>
        </w:tc>
      </w:tr>
    </w:tbl>
    <w:p w14:paraId="5C80085F" w14:textId="1E5F2ABB" w:rsidR="009F076D" w:rsidRDefault="009F076D">
      <w:pPr>
        <w:rPr>
          <w:rFonts w:hAnsi="Tempus Sans ITC"/>
        </w:rPr>
      </w:pPr>
    </w:p>
    <w:p w14:paraId="542DE629" w14:textId="77777777" w:rsidR="00B12AC4" w:rsidRDefault="00B12AC4"/>
    <w:p w14:paraId="5A6F3961" w14:textId="01109B0B" w:rsidR="00B12AC4" w:rsidRDefault="00B12AC4" w:rsidP="00B12AC4">
      <w:pPr>
        <w:pStyle w:val="1"/>
      </w:pPr>
      <w:bookmarkStart w:id="2" w:name="_Toc207647441"/>
      <w:r>
        <w:rPr>
          <w:rFonts w:hint="eastAsia"/>
        </w:rPr>
        <w:t>運行対象区間の概況</w:t>
      </w:r>
      <w:bookmarkEnd w:id="2"/>
    </w:p>
    <w:p w14:paraId="4FDE464A" w14:textId="5281FB65" w:rsidR="00B12AC4" w:rsidRDefault="008C622C" w:rsidP="00B12AC4">
      <w:pPr>
        <w:pStyle w:val="2"/>
      </w:pPr>
      <w:bookmarkStart w:id="3" w:name="_Toc207647442"/>
      <w:r>
        <w:rPr>
          <w:rFonts w:hint="eastAsia"/>
        </w:rPr>
        <w:t>現在の運行状況</w:t>
      </w:r>
      <w:bookmarkEnd w:id="3"/>
    </w:p>
    <w:p w14:paraId="72B26727" w14:textId="77777777" w:rsidR="008C622C" w:rsidRDefault="008C622C" w:rsidP="008C622C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本実証実験の運行区間では、大島旅客自動車(株)が路線バスを定時定路線で運行している。</w:t>
      </w:r>
    </w:p>
    <w:p w14:paraId="1E13DD76" w14:textId="3CAA7760" w:rsidR="008C622C" w:rsidRDefault="008C622C" w:rsidP="008C622C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現況の運行ダイヤでは、岡田港から大島公園に向かう便が9便、大島公園から岡田港に向かう便が10便となっている。</w:t>
      </w:r>
    </w:p>
    <w:p w14:paraId="2D6EB169" w14:textId="0EFD6C4C" w:rsidR="008C622C" w:rsidRDefault="00F04B77" w:rsidP="008C622C">
      <w:pPr>
        <w:pStyle w:val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066F1" wp14:editId="1D60AE0F">
                <wp:simplePos x="0" y="0"/>
                <wp:positionH relativeFrom="column">
                  <wp:posOffset>1236974</wp:posOffset>
                </wp:positionH>
                <wp:positionV relativeFrom="paragraph">
                  <wp:posOffset>3997318</wp:posOffset>
                </wp:positionV>
                <wp:extent cx="1257817" cy="107071"/>
                <wp:effectExtent l="0" t="0" r="19050" b="26670"/>
                <wp:wrapNone/>
                <wp:docPr id="979610583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817" cy="1070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5253460" id="正方形/長方形 11" o:spid="_x0000_s1026" style="position:absolute;margin-left:97.4pt;margin-top:314.75pt;width:99.05pt;height: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11FB41" wp14:editId="5BA4304D">
                <wp:simplePos x="0" y="0"/>
                <wp:positionH relativeFrom="column">
                  <wp:posOffset>1236974</wp:posOffset>
                </wp:positionH>
                <wp:positionV relativeFrom="paragraph">
                  <wp:posOffset>3293935</wp:posOffset>
                </wp:positionV>
                <wp:extent cx="1257817" cy="599945"/>
                <wp:effectExtent l="0" t="0" r="19050" b="10160"/>
                <wp:wrapNone/>
                <wp:docPr id="12907512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817" cy="599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E23EDAC" id="正方形/長方形 11" o:spid="_x0000_s1026" style="position:absolute;margin-left:97.4pt;margin-top:259.35pt;width:99.05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32DDE" wp14:editId="2BC82754">
                <wp:simplePos x="0" y="0"/>
                <wp:positionH relativeFrom="column">
                  <wp:posOffset>1236974</wp:posOffset>
                </wp:positionH>
                <wp:positionV relativeFrom="paragraph">
                  <wp:posOffset>2288509</wp:posOffset>
                </wp:positionV>
                <wp:extent cx="1257817" cy="711660"/>
                <wp:effectExtent l="0" t="0" r="19050" b="12700"/>
                <wp:wrapNone/>
                <wp:docPr id="2011265823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817" cy="711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2455BEB" id="正方形/長方形 11" o:spid="_x0000_s1026" style="position:absolute;margin-left:97.4pt;margin-top:180.2pt;width:99.05pt;height:5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77814" wp14:editId="49CFBAB5">
                <wp:simplePos x="0" y="0"/>
                <wp:positionH relativeFrom="column">
                  <wp:posOffset>4360829</wp:posOffset>
                </wp:positionH>
                <wp:positionV relativeFrom="paragraph">
                  <wp:posOffset>298344</wp:posOffset>
                </wp:positionV>
                <wp:extent cx="1464695" cy="1535033"/>
                <wp:effectExtent l="0" t="0" r="21590" b="27305"/>
                <wp:wrapNone/>
                <wp:docPr id="991505637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695" cy="15350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AF94372" id="正方形/長方形 11" o:spid="_x0000_s1026" style="position:absolute;margin-left:343.35pt;margin-top:23.5pt;width:115.35pt;height:1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" filled="f" strokecolor="#e00" strokeweight="1pt"/>
            </w:pict>
          </mc:Fallback>
        </mc:AlternateContent>
      </w:r>
      <w:r w:rsidR="008C622C" w:rsidRPr="008C622C">
        <w:rPr>
          <w:noProof/>
        </w:rPr>
        <w:drawing>
          <wp:inline distT="0" distB="0" distL="0" distR="0" wp14:anchorId="61D47288" wp14:editId="7ED37D2A">
            <wp:extent cx="5744962" cy="4182110"/>
            <wp:effectExtent l="0" t="0" r="8255" b="8890"/>
            <wp:docPr id="1738447439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47439" name="図 1" descr="テーブル&#10;&#10;AI 生成コンテンツは誤りを含む可能性があります。"/>
                    <pic:cNvPicPr/>
                  </pic:nvPicPr>
                  <pic:blipFill rotWithShape="1">
                    <a:blip r:embed="rId12"/>
                    <a:srcRect l="3345" t="1892" r="2763" b="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78" cy="418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A667B" w14:textId="4E7BD048" w:rsidR="00B12AC4" w:rsidRDefault="008C622C" w:rsidP="008C622C">
      <w:pPr>
        <w:pStyle w:val="a6"/>
        <w:rPr>
          <w:rFonts w:hAnsi="Arial"/>
          <w:b/>
          <w:sz w:val="28"/>
        </w:rPr>
      </w:pPr>
      <w:r>
        <w:rPr>
          <w:rFonts w:hint="eastAsia"/>
        </w:rPr>
        <w:t>図　現在の運行ダイヤ</w:t>
      </w:r>
      <w:r w:rsidR="00B12AC4">
        <w:br w:type="page"/>
      </w:r>
    </w:p>
    <w:p w14:paraId="51075752" w14:textId="16CC1F2D" w:rsidR="008C622C" w:rsidRDefault="008C622C" w:rsidP="008C622C">
      <w:pPr>
        <w:pStyle w:val="2"/>
      </w:pPr>
      <w:bookmarkStart w:id="4" w:name="_Toc207647443"/>
      <w:r>
        <w:rPr>
          <w:rFonts w:hint="eastAsia"/>
        </w:rPr>
        <w:lastRenderedPageBreak/>
        <w:t>当該区間の輸送数量</w:t>
      </w:r>
      <w:bookmarkEnd w:id="4"/>
    </w:p>
    <w:p w14:paraId="1206A7D7" w14:textId="38355AF8" w:rsidR="008C622C" w:rsidRDefault="00F04B77" w:rsidP="00F04B77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令和4年12月に実施したバスモニタリング調査の結果をみると、</w:t>
      </w:r>
      <w:r w:rsidR="005E2A73">
        <w:rPr>
          <w:rFonts w:hint="eastAsia"/>
        </w:rPr>
        <w:t>当該区間の輸送数量は下記の通りである。</w:t>
      </w:r>
    </w:p>
    <w:p w14:paraId="1D3D1830" w14:textId="2807CE23" w:rsidR="005E2A73" w:rsidRDefault="005E2A73" w:rsidP="005E2A73">
      <w:pPr>
        <w:pStyle w:val="a6"/>
      </w:pPr>
      <w:r>
        <w:rPr>
          <w:rFonts w:hint="eastAsia"/>
        </w:rPr>
        <w:t>表　当該区間の平均乗降者数(人/日)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559"/>
        <w:gridCol w:w="1559"/>
      </w:tblGrid>
      <w:tr w:rsidR="005E2A73" w14:paraId="0AE9EABA" w14:textId="797FCC0F" w:rsidTr="005E2A73">
        <w:trPr>
          <w:jc w:val="center"/>
        </w:trPr>
        <w:tc>
          <w:tcPr>
            <w:tcW w:w="2122" w:type="dxa"/>
          </w:tcPr>
          <w:p w14:paraId="497CDA8E" w14:textId="153F474F" w:rsidR="005E2A73" w:rsidRDefault="005E2A73" w:rsidP="005E2A73">
            <w:pPr>
              <w:pStyle w:val="10"/>
              <w:ind w:firstLineChars="0" w:firstLine="0"/>
              <w:jc w:val="center"/>
            </w:pPr>
          </w:p>
        </w:tc>
        <w:tc>
          <w:tcPr>
            <w:tcW w:w="1559" w:type="dxa"/>
          </w:tcPr>
          <w:p w14:paraId="55D942F1" w14:textId="1EBE152B" w:rsidR="005E2A73" w:rsidRPr="00DB1D09" w:rsidRDefault="005E2A73" w:rsidP="0033607A">
            <w:pPr>
              <w:pStyle w:val="10"/>
              <w:ind w:firstLineChars="0" w:firstLine="0"/>
              <w:jc w:val="center"/>
            </w:pPr>
            <w:r>
              <w:rPr>
                <w:rFonts w:hint="eastAsia"/>
              </w:rPr>
              <w:t>平日</w:t>
            </w:r>
          </w:p>
        </w:tc>
        <w:tc>
          <w:tcPr>
            <w:tcW w:w="1559" w:type="dxa"/>
          </w:tcPr>
          <w:p w14:paraId="23598AD8" w14:textId="07255707" w:rsidR="005E2A73" w:rsidRDefault="005E2A73" w:rsidP="0033607A">
            <w:pPr>
              <w:pStyle w:val="10"/>
              <w:ind w:firstLineChars="0" w:firstLine="0"/>
              <w:jc w:val="center"/>
            </w:pPr>
            <w:r>
              <w:rPr>
                <w:rFonts w:hint="eastAsia"/>
              </w:rPr>
              <w:t>休日</w:t>
            </w:r>
          </w:p>
        </w:tc>
      </w:tr>
      <w:tr w:rsidR="005E2A73" w14:paraId="70547A59" w14:textId="263664D5" w:rsidTr="005E2A73">
        <w:trPr>
          <w:jc w:val="center"/>
        </w:trPr>
        <w:tc>
          <w:tcPr>
            <w:tcW w:w="2122" w:type="dxa"/>
          </w:tcPr>
          <w:p w14:paraId="4BD5BC9C" w14:textId="4B602BE5" w:rsidR="005E2A73" w:rsidRDefault="005E2A73" w:rsidP="00C54233">
            <w:pPr>
              <w:pStyle w:val="10"/>
              <w:ind w:firstLineChars="0" w:firstLine="0"/>
            </w:pPr>
            <w:r>
              <w:rPr>
                <w:rFonts w:hint="eastAsia"/>
              </w:rPr>
              <w:t>大島公園→岡田港</w:t>
            </w:r>
          </w:p>
        </w:tc>
        <w:tc>
          <w:tcPr>
            <w:tcW w:w="1559" w:type="dxa"/>
          </w:tcPr>
          <w:p w14:paraId="61B177F9" w14:textId="72EDA764" w:rsidR="005E2A73" w:rsidRPr="00DB1D09" w:rsidRDefault="0033607A" w:rsidP="0033607A">
            <w:pPr>
              <w:pStyle w:val="10"/>
              <w:ind w:firstLineChars="0" w:firstLine="0"/>
              <w:jc w:val="center"/>
            </w:pPr>
            <w:r>
              <w:rPr>
                <w:rFonts w:hint="eastAsia"/>
              </w:rPr>
              <w:t>3.2</w:t>
            </w:r>
          </w:p>
        </w:tc>
        <w:tc>
          <w:tcPr>
            <w:tcW w:w="1559" w:type="dxa"/>
          </w:tcPr>
          <w:p w14:paraId="00DD7335" w14:textId="38D3DDE7" w:rsidR="005E2A73" w:rsidRPr="00DB1D09" w:rsidRDefault="0033607A" w:rsidP="0033607A">
            <w:pPr>
              <w:pStyle w:val="10"/>
              <w:ind w:firstLineChars="0" w:firstLine="0"/>
              <w:jc w:val="center"/>
            </w:pPr>
            <w:r>
              <w:rPr>
                <w:rFonts w:hint="eastAsia"/>
              </w:rPr>
              <w:t>3.7</w:t>
            </w:r>
          </w:p>
        </w:tc>
      </w:tr>
      <w:tr w:rsidR="005E2A73" w:rsidRPr="00933463" w14:paraId="23617F02" w14:textId="5E7F2BCE" w:rsidTr="005E2A73">
        <w:trPr>
          <w:jc w:val="center"/>
        </w:trPr>
        <w:tc>
          <w:tcPr>
            <w:tcW w:w="2122" w:type="dxa"/>
          </w:tcPr>
          <w:p w14:paraId="73E6A1F0" w14:textId="22B388AA" w:rsidR="005E2A73" w:rsidRDefault="005E2A73" w:rsidP="00C54233">
            <w:pPr>
              <w:pStyle w:val="10"/>
              <w:ind w:firstLineChars="0" w:firstLine="0"/>
            </w:pPr>
            <w:r>
              <w:rPr>
                <w:rFonts w:hint="eastAsia"/>
              </w:rPr>
              <w:t>岡田港→大島公園</w:t>
            </w:r>
          </w:p>
        </w:tc>
        <w:tc>
          <w:tcPr>
            <w:tcW w:w="1559" w:type="dxa"/>
          </w:tcPr>
          <w:p w14:paraId="71DF6CE5" w14:textId="12C0B8A5" w:rsidR="005E2A73" w:rsidRDefault="0033607A" w:rsidP="0033607A">
            <w:pPr>
              <w:pStyle w:val="10"/>
              <w:ind w:firstLineChars="0" w:firstLine="0"/>
              <w:jc w:val="center"/>
            </w:pPr>
            <w:r>
              <w:rPr>
                <w:rFonts w:hint="eastAsia"/>
              </w:rPr>
              <w:t>2.6</w:t>
            </w:r>
          </w:p>
        </w:tc>
        <w:tc>
          <w:tcPr>
            <w:tcW w:w="1559" w:type="dxa"/>
          </w:tcPr>
          <w:p w14:paraId="788D9036" w14:textId="5F28737E" w:rsidR="005E2A73" w:rsidRDefault="0033607A" w:rsidP="0033607A">
            <w:pPr>
              <w:pStyle w:val="10"/>
              <w:ind w:firstLineChars="0" w:firstLine="0"/>
              <w:jc w:val="center"/>
            </w:pPr>
            <w:r>
              <w:rPr>
                <w:rFonts w:hint="eastAsia"/>
              </w:rPr>
              <w:t>2.4</w:t>
            </w:r>
          </w:p>
        </w:tc>
      </w:tr>
    </w:tbl>
    <w:p w14:paraId="73F98FBC" w14:textId="426CB3D5" w:rsidR="00AC3B94" w:rsidRDefault="00F04B77" w:rsidP="00F04B77">
      <w:pPr>
        <w:jc w:val="center"/>
      </w:pPr>
      <w:r w:rsidRPr="00F04B77">
        <w:rPr>
          <w:noProof/>
        </w:rPr>
        <w:drawing>
          <wp:inline distT="0" distB="0" distL="0" distR="0" wp14:anchorId="17D19D79" wp14:editId="55DB95CB">
            <wp:extent cx="5118264" cy="3239754"/>
            <wp:effectExtent l="0" t="0" r="6350" b="0"/>
            <wp:docPr id="209671134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8FAA4" w14:textId="15E45734" w:rsidR="00AC3B94" w:rsidRDefault="00AC3B94" w:rsidP="00F04B77">
      <w:pPr>
        <w:jc w:val="center"/>
      </w:pPr>
      <w:r w:rsidRPr="00AC3B94">
        <w:rPr>
          <w:rFonts w:hint="eastAsia"/>
          <w:noProof/>
        </w:rPr>
        <w:drawing>
          <wp:inline distT="0" distB="0" distL="0" distR="0" wp14:anchorId="413FF453" wp14:editId="5DB72419">
            <wp:extent cx="5002743" cy="3240000"/>
            <wp:effectExtent l="0" t="0" r="7620" b="0"/>
            <wp:docPr id="182931223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212C" w14:textId="015EF63B" w:rsidR="00F04B77" w:rsidRDefault="00F04B77" w:rsidP="00F04B77">
      <w:pPr>
        <w:pStyle w:val="a5"/>
      </w:pPr>
      <w:r>
        <w:rPr>
          <w:rFonts w:hint="eastAsia"/>
        </w:rPr>
        <w:t>出典：令和4年12月バスモニタリング調査結果</w:t>
      </w:r>
    </w:p>
    <w:p w14:paraId="1172CEDE" w14:textId="6688C559" w:rsidR="00F04B77" w:rsidRDefault="00F04B77" w:rsidP="0033607A">
      <w:pPr>
        <w:pStyle w:val="a6"/>
        <w:rPr>
          <w:rFonts w:hAnsi="Arial"/>
          <w:b/>
          <w:sz w:val="28"/>
        </w:rPr>
      </w:pPr>
      <w:r>
        <w:rPr>
          <w:rFonts w:hint="eastAsia"/>
        </w:rPr>
        <w:t>図　当該区間の輸送数量</w:t>
      </w:r>
      <w:r>
        <w:br w:type="page"/>
      </w:r>
    </w:p>
    <w:p w14:paraId="2ED9673E" w14:textId="72FDE623" w:rsidR="009F076D" w:rsidRDefault="009F076D" w:rsidP="009F076D">
      <w:pPr>
        <w:pStyle w:val="1"/>
      </w:pPr>
      <w:bookmarkStart w:id="5" w:name="_Toc207647444"/>
      <w:r>
        <w:rPr>
          <w:rFonts w:hint="eastAsia"/>
        </w:rPr>
        <w:lastRenderedPageBreak/>
        <w:t>詳細</w:t>
      </w:r>
      <w:bookmarkEnd w:id="5"/>
    </w:p>
    <w:p w14:paraId="04DCE798" w14:textId="77777777" w:rsidR="00CD7F57" w:rsidRDefault="00CD7F57" w:rsidP="00F951AF">
      <w:pPr>
        <w:pStyle w:val="2"/>
      </w:pPr>
      <w:bookmarkStart w:id="6" w:name="_Toc207647445"/>
      <w:r>
        <w:rPr>
          <w:rFonts w:hint="eastAsia"/>
        </w:rPr>
        <w:t>運行期間</w:t>
      </w:r>
      <w:bookmarkEnd w:id="6"/>
    </w:p>
    <w:p w14:paraId="1DAAC2E2" w14:textId="17D0BDE6" w:rsidR="008133D9" w:rsidRPr="008C622C" w:rsidRDefault="008133D9" w:rsidP="008C622C">
      <w:pPr>
        <w:pStyle w:val="10"/>
        <w:numPr>
          <w:ilvl w:val="0"/>
          <w:numId w:val="12"/>
        </w:numPr>
        <w:ind w:firstLineChars="0"/>
      </w:pPr>
      <w:r w:rsidRPr="008C622C">
        <w:rPr>
          <w:rFonts w:hint="eastAsia"/>
        </w:rPr>
        <w:t>運行期間は令和7年12月1日(月)～令和7年12月26日(金)</w:t>
      </w:r>
      <w:r w:rsidR="000B10F1" w:rsidRPr="008C622C">
        <w:rPr>
          <w:rFonts w:hint="eastAsia"/>
        </w:rPr>
        <w:t>とする。</w:t>
      </w:r>
    </w:p>
    <w:p w14:paraId="35D0E2A7" w14:textId="3E11E6FD" w:rsidR="00BF1D12" w:rsidRDefault="00BF1D12" w:rsidP="008C622C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利用の定着を図るため、</w:t>
      </w:r>
      <w:r w:rsidR="008133D9">
        <w:rPr>
          <w:rFonts w:hint="eastAsia"/>
        </w:rPr>
        <w:t>概ね</w:t>
      </w:r>
      <w:r>
        <w:rPr>
          <w:rFonts w:hint="eastAsia"/>
        </w:rPr>
        <w:t>1ヶ月間の運行とする</w:t>
      </w:r>
      <w:r w:rsidR="008133D9">
        <w:rPr>
          <w:rFonts w:hint="eastAsia"/>
        </w:rPr>
        <w:t>。</w:t>
      </w:r>
    </w:p>
    <w:p w14:paraId="3C1286B7" w14:textId="4FD747DC" w:rsidR="00BF1D12" w:rsidRDefault="00BF1D12" w:rsidP="008C622C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多客が想定される下記の期間を避けて運行期間を設定する。</w:t>
      </w:r>
    </w:p>
    <w:p w14:paraId="6721D905" w14:textId="445F62E0" w:rsidR="00F951AF" w:rsidRDefault="00BF1D12" w:rsidP="00BF1D12">
      <w:pPr>
        <w:pStyle w:val="10"/>
        <w:ind w:firstLineChars="300" w:firstLine="630"/>
      </w:pPr>
      <w:r>
        <w:rPr>
          <w:rFonts w:hint="eastAsia"/>
        </w:rPr>
        <w:t>・</w:t>
      </w:r>
      <w:r w:rsidR="000A457A">
        <w:rPr>
          <w:rFonts w:hint="eastAsia"/>
        </w:rPr>
        <w:t>観光</w:t>
      </w:r>
      <w:r w:rsidR="00E51899">
        <w:rPr>
          <w:rFonts w:hint="eastAsia"/>
        </w:rPr>
        <w:t>繁忙期</w:t>
      </w:r>
      <w:r w:rsidR="00C60D7F">
        <w:rPr>
          <w:rFonts w:hint="eastAsia"/>
        </w:rPr>
        <w:t>：</w:t>
      </w:r>
      <w:r>
        <w:rPr>
          <w:rFonts w:hint="eastAsia"/>
        </w:rPr>
        <w:t>7～10月</w:t>
      </w:r>
    </w:p>
    <w:p w14:paraId="60B2FE0D" w14:textId="19561209" w:rsidR="00C60D7F" w:rsidRDefault="00C60D7F" w:rsidP="00C60D7F">
      <w:pPr>
        <w:pStyle w:val="10"/>
        <w:ind w:leftChars="300" w:left="840" w:hangingChars="100" w:hanging="210"/>
      </w:pPr>
      <w:r>
        <w:rPr>
          <w:rFonts w:hint="eastAsia"/>
        </w:rPr>
        <w:t>・スポーツ大会集中期：11月</w:t>
      </w:r>
    </w:p>
    <w:p w14:paraId="6E4D1E5F" w14:textId="6CE4E61E" w:rsidR="00C60D7F" w:rsidRDefault="00C60D7F" w:rsidP="00C60D7F">
      <w:pPr>
        <w:pStyle w:val="10"/>
        <w:ind w:leftChars="300" w:left="840" w:hangingChars="100" w:hanging="210"/>
      </w:pPr>
      <w:r>
        <w:rPr>
          <w:rFonts w:hint="eastAsia"/>
        </w:rPr>
        <w:t xml:space="preserve">　・</w:t>
      </w:r>
      <w:r w:rsidR="008133D9" w:rsidRPr="008133D9">
        <w:t>2025全日本マスターズ選手権 個人タイムトライアル</w:t>
      </w:r>
      <w:r w:rsidR="008133D9">
        <w:rPr>
          <w:rFonts w:hint="eastAsia"/>
        </w:rPr>
        <w:t>：11月1日(土)</w:t>
      </w:r>
    </w:p>
    <w:p w14:paraId="4BAD8079" w14:textId="06447A92" w:rsidR="00C60D7F" w:rsidRDefault="00C60D7F" w:rsidP="000B10F1">
      <w:pPr>
        <w:pStyle w:val="10"/>
        <w:ind w:leftChars="400" w:left="840" w:firstLineChars="0" w:firstLine="0"/>
      </w:pPr>
      <w:r>
        <w:rPr>
          <w:rFonts w:hint="eastAsia"/>
        </w:rPr>
        <w:t>・</w:t>
      </w:r>
      <w:r w:rsidRPr="00C60D7F">
        <w:t>2025東京都大島三原山ヒルクライム大会</w:t>
      </w:r>
      <w:r>
        <w:rPr>
          <w:rFonts w:hint="eastAsia"/>
        </w:rPr>
        <w:t>：11月2日</w:t>
      </w:r>
      <w:r w:rsidR="008133D9">
        <w:rPr>
          <w:rFonts w:hint="eastAsia"/>
        </w:rPr>
        <w:t>(日)</w:t>
      </w:r>
    </w:p>
    <w:p w14:paraId="1467CB29" w14:textId="4655265C" w:rsidR="00BF1D12" w:rsidRDefault="00BF1D12" w:rsidP="000B10F1">
      <w:pPr>
        <w:pStyle w:val="10"/>
        <w:ind w:leftChars="400" w:left="840" w:firstLineChars="0" w:firstLine="0"/>
      </w:pPr>
      <w:r>
        <w:rPr>
          <w:rFonts w:hint="eastAsia"/>
        </w:rPr>
        <w:t>・</w:t>
      </w:r>
      <w:r w:rsidRPr="00BF1D12">
        <w:rPr>
          <w:rFonts w:hint="eastAsia"/>
        </w:rPr>
        <w:t>東京</w:t>
      </w:r>
      <w:r w:rsidRPr="00BF1D12">
        <w:t>2025デフリンピック</w:t>
      </w:r>
      <w:r w:rsidR="00C60D7F">
        <w:rPr>
          <w:rFonts w:hint="eastAsia"/>
        </w:rPr>
        <w:t>期間：11月14日(金)～11月26日(水)</w:t>
      </w:r>
      <w:r w:rsidR="00C60D7F">
        <w:br/>
      </w:r>
      <w:r w:rsidR="00C60D7F">
        <w:rPr>
          <w:rFonts w:hint="eastAsia"/>
        </w:rPr>
        <w:t>※開会日は11月15日(土)、11月14日(金)は大島町が会場となる協議の練習日</w:t>
      </w:r>
    </w:p>
    <w:p w14:paraId="0FAE0DB9" w14:textId="77777777" w:rsidR="00927D83" w:rsidRPr="00F951AF" w:rsidRDefault="00927D83" w:rsidP="00F951AF">
      <w:pPr>
        <w:pStyle w:val="10"/>
      </w:pPr>
    </w:p>
    <w:p w14:paraId="35F7D5E7" w14:textId="77777777" w:rsidR="00B902EF" w:rsidRDefault="00CD7F57" w:rsidP="00305ECF">
      <w:pPr>
        <w:pStyle w:val="2"/>
      </w:pPr>
      <w:bookmarkStart w:id="7" w:name="_Toc207647446"/>
      <w:r>
        <w:rPr>
          <w:rFonts w:hint="eastAsia"/>
        </w:rPr>
        <w:t>運行区間及び停留所位置</w:t>
      </w:r>
      <w:bookmarkEnd w:id="7"/>
    </w:p>
    <w:p w14:paraId="676C3BC0" w14:textId="3F2628CB" w:rsidR="00305ECF" w:rsidRDefault="00B902EF" w:rsidP="00B902EF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運行区間は、現行の「大島公園ライン」のうち、岡田港～大島公園とする。</w:t>
      </w:r>
    </w:p>
    <w:p w14:paraId="51C5A1B6" w14:textId="05CB8135" w:rsidR="00727C48" w:rsidRDefault="00727C48" w:rsidP="00B902EF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停留所に関しては既存の路線バスのバス停を活用する。</w:t>
      </w:r>
    </w:p>
    <w:p w14:paraId="1F07B139" w14:textId="7822399B" w:rsidR="00305ECF" w:rsidRDefault="00B902EF" w:rsidP="00F55E3A">
      <w:pPr>
        <w:pStyle w:val="a5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7E57247" wp14:editId="2926631D">
                <wp:extent cx="3819525" cy="4667250"/>
                <wp:effectExtent l="0" t="0" r="9525" b="0"/>
                <wp:docPr id="1120302456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4667250"/>
                          <a:chOff x="1199342" y="-60452"/>
                          <a:chExt cx="4352925" cy="4994275"/>
                        </a:xfrm>
                      </wpg:grpSpPr>
                      <pic:pic xmlns:pic="http://schemas.openxmlformats.org/drawingml/2006/picture">
                        <pic:nvPicPr>
                          <pic:cNvPr id="888972853" name="Picture 2" descr="マップ&#10;&#10;AI によって生成されたコンテンツは間違っている可能性があります。">
                            <a:extLst>
                              <a:ext uri="{FF2B5EF4-FFF2-40B4-BE49-F238E27FC236}">
                                <a16:creationId xmlns:a16="http://schemas.microsoft.com/office/drawing/2014/main" id="{247D1A04-B9AA-F03C-D9C9-ADB57F78EA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342" y="-60452"/>
                            <a:ext cx="4352925" cy="499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146786957" name="グループ化 8"/>
                        <wpg:cNvGrpSpPr/>
                        <wpg:grpSpPr>
                          <a:xfrm>
                            <a:off x="2765499" y="73531"/>
                            <a:ext cx="1975139" cy="1636692"/>
                            <a:chOff x="1184349" y="-136019"/>
                            <a:chExt cx="1975139" cy="1636692"/>
                          </a:xfrm>
                        </wpg:grpSpPr>
                        <wps:wsp>
                          <wps:cNvPr id="1580704200" name="楕円 1"/>
                          <wps:cNvSpPr/>
                          <wps:spPr>
                            <a:xfrm>
                              <a:off x="1184349" y="-136019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rgbClr val="FF0000">
                                <a:alpha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308206" name="楕円 1"/>
                          <wps:cNvSpPr/>
                          <wps:spPr>
                            <a:xfrm>
                              <a:off x="2597513" y="938699"/>
                              <a:ext cx="561975" cy="561974"/>
                            </a:xfrm>
                            <a:prstGeom prst="ellipse">
                              <a:avLst/>
                            </a:prstGeom>
                            <a:solidFill>
                              <a:srgbClr val="FF0000">
                                <a:alpha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2628018" name="フリーフォーム: 図形 12">
                            <a:extLst>
                              <a:ext uri="{FF2B5EF4-FFF2-40B4-BE49-F238E27FC236}">
                                <a16:creationId xmlns:a16="http://schemas.microsoft.com/office/drawing/2014/main" id="{AF95E629-454E-FD04-2E46-A5AEDB8AE03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56839" y="55470"/>
                              <a:ext cx="1200150" cy="871855"/>
                            </a:xfrm>
                            <a:custGeom>
                              <a:avLst/>
                              <a:gdLst>
                                <a:gd name="connsiteX0" fmla="*/ 0 w 1531620"/>
                                <a:gd name="connsiteY0" fmla="*/ 0 h 1173480"/>
                                <a:gd name="connsiteX1" fmla="*/ 807720 w 1531620"/>
                                <a:gd name="connsiteY1" fmla="*/ 220980 h 1173480"/>
                                <a:gd name="connsiteX2" fmla="*/ 1333500 w 1531620"/>
                                <a:gd name="connsiteY2" fmla="*/ 609600 h 1173480"/>
                                <a:gd name="connsiteX3" fmla="*/ 1531620 w 1531620"/>
                                <a:gd name="connsiteY3" fmla="*/ 1173480 h 11734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31620" h="1173480">
                                  <a:moveTo>
                                    <a:pt x="0" y="0"/>
                                  </a:moveTo>
                                  <a:cubicBezTo>
                                    <a:pt x="292735" y="59690"/>
                                    <a:pt x="585470" y="119380"/>
                                    <a:pt x="807720" y="220980"/>
                                  </a:cubicBezTo>
                                  <a:cubicBezTo>
                                    <a:pt x="1029970" y="322580"/>
                                    <a:pt x="1212850" y="450850"/>
                                    <a:pt x="1333500" y="609600"/>
                                  </a:cubicBezTo>
                                  <a:cubicBezTo>
                                    <a:pt x="1454150" y="768350"/>
                                    <a:pt x="1492885" y="970915"/>
                                    <a:pt x="1531620" y="1173480"/>
                                  </a:cubicBezTo>
                                </a:path>
                              </a:pathLst>
                            </a:custGeom>
                            <a:ln w="5715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7422EB4" id="グループ化 10" o:spid="_x0000_s1026" style="width:300.75pt;height:367.5pt;mso-position-horizontal-relative:char;mso-position-vertical-relative:line" coordorigin="11993,-604" coordsize="43529,49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マップ&#10;&#10;AI によって生成されたコンテンツは間違っている可能性があります。" style="position:absolute;left:11993;top:-604;width:43529;height:49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">
                  <v:imagedata r:id="rId16" o:title="マップ&#10;&#10;AI によって生成されたコンテンツは間違っている可能性があります。"/>
                </v:shape>
                <v:group id="グループ化 8" o:spid="_x0000_s1028" style="position:absolute;left:27654;top:735;width:19752;height:16367" coordorigin="11843,-1360" coordsize="19751,1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">
                  <v:oval id="楕円 1" o:spid="_x0000_s1029" style="position:absolute;left:11843;top:-1360;width:5620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" fillcolor="red" stroked="f" strokeweight="1pt">
                    <v:fill opacity="26214f"/>
                    <v:stroke joinstyle="miter"/>
                  </v:oval>
                  <v:oval id="楕円 1" o:spid="_x0000_s1030" style="position:absolute;left:25975;top:9386;width:5619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" fillcolor="red" stroked="f" strokeweight="1pt">
                    <v:fill opacity="26214f"/>
                    <v:stroke joinstyle="miter"/>
                  </v:oval>
                  <v:shape id="フリーフォーム: 図形 12" o:spid="_x0000_s1031" style="position:absolute;left:17568;top:554;width:12001;height:8719;visibility:visible;mso-wrap-style:square;v-text-anchor:middle" coordsize="153162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" path="m,c292735,59690,585470,119380,807720,220980v222250,101600,405130,229870,525780,388620c1454150,768350,1492885,970915,1531620,1173480e" filled="f" strokecolor="red" strokeweight="4.5pt">
                    <v:stroke startarrow="open" endarrow="open"/>
                    <v:path arrowok="t" o:connecttype="custom" o:connectlocs="0,0;632915,164180;1044907,452912;1200150,871855" o:connectangles="0,0,0,0"/>
                  </v:shape>
                </v:group>
                <w10:anchorlock/>
              </v:group>
            </w:pict>
          </mc:Fallback>
        </mc:AlternateContent>
      </w:r>
      <w:r w:rsidR="00F37F1D">
        <w:rPr>
          <w:rFonts w:hint="eastAsia"/>
        </w:rPr>
        <w:t xml:space="preserve">　　</w:t>
      </w:r>
      <w:r w:rsidR="00F55E3A">
        <w:rPr>
          <w:rFonts w:hint="eastAsia"/>
        </w:rPr>
        <w:t>出典：</w:t>
      </w:r>
      <w:r w:rsidR="00F37F1D">
        <w:rPr>
          <w:rFonts w:hint="eastAsia"/>
        </w:rPr>
        <w:t>伊豆</w:t>
      </w:r>
      <w:r w:rsidR="00F55E3A">
        <w:rPr>
          <w:rFonts w:hint="eastAsia"/>
        </w:rPr>
        <w:t>大島</w:t>
      </w:r>
      <w:r w:rsidR="00F37F1D">
        <w:rPr>
          <w:rFonts w:hint="eastAsia"/>
        </w:rPr>
        <w:t>ナビHP</w:t>
      </w:r>
    </w:p>
    <w:p w14:paraId="3E0FC017" w14:textId="62059E8E" w:rsidR="00722D2B" w:rsidRDefault="00B902EF" w:rsidP="00B902EF">
      <w:pPr>
        <w:pStyle w:val="a6"/>
      </w:pPr>
      <w:r>
        <w:rPr>
          <w:rFonts w:hint="eastAsia"/>
        </w:rPr>
        <w:t>図　運行区間</w:t>
      </w:r>
    </w:p>
    <w:p w14:paraId="7B8A2ABC" w14:textId="3622A21D" w:rsidR="009576DF" w:rsidRDefault="00F47563" w:rsidP="00305ECF">
      <w:pPr>
        <w:pStyle w:val="1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9B20B2C" wp14:editId="49E51F8E">
            <wp:extent cx="5026808" cy="3581400"/>
            <wp:effectExtent l="0" t="0" r="0" b="0"/>
            <wp:docPr id="11745942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94213" name="図 13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19" cy="35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338A" w14:textId="3D1176C1" w:rsidR="0014327A" w:rsidRDefault="00305ECF" w:rsidP="0033607A">
      <w:pPr>
        <w:pStyle w:val="a6"/>
        <w:rPr>
          <w:rFonts w:hAnsi="Arial"/>
          <w:sz w:val="24"/>
        </w:rPr>
      </w:pPr>
      <w:r>
        <w:rPr>
          <w:rFonts w:hint="eastAsia"/>
        </w:rPr>
        <w:t>図　運行区間詳細</w:t>
      </w:r>
      <w:r w:rsidR="00B12AC4">
        <w:rPr>
          <w:rFonts w:hint="eastAsia"/>
        </w:rPr>
        <w:t>(運行系統略図を兼ねる)</w:t>
      </w:r>
      <w:r w:rsidR="0014327A">
        <w:br w:type="page"/>
      </w:r>
    </w:p>
    <w:p w14:paraId="7DA45E01" w14:textId="21D2264E" w:rsidR="00CD7F57" w:rsidRDefault="00CD7F57" w:rsidP="00F951AF">
      <w:pPr>
        <w:pStyle w:val="2"/>
      </w:pPr>
      <w:bookmarkStart w:id="8" w:name="_Toc207647447"/>
      <w:r>
        <w:rPr>
          <w:rFonts w:hint="eastAsia"/>
        </w:rPr>
        <w:lastRenderedPageBreak/>
        <w:t>実施主体</w:t>
      </w:r>
      <w:bookmarkEnd w:id="8"/>
    </w:p>
    <w:p w14:paraId="4672947C" w14:textId="7CAE0CCE" w:rsidR="00F40EA7" w:rsidRPr="00375086" w:rsidRDefault="00F40EA7" w:rsidP="00375086">
      <w:pPr>
        <w:pStyle w:val="10"/>
        <w:numPr>
          <w:ilvl w:val="0"/>
          <w:numId w:val="12"/>
        </w:numPr>
        <w:ind w:firstLineChars="0"/>
      </w:pPr>
      <w:r w:rsidRPr="00375086">
        <w:t>事務局</w:t>
      </w:r>
      <w:r w:rsidRPr="00375086">
        <w:rPr>
          <w:rFonts w:hint="eastAsia"/>
        </w:rPr>
        <w:t>は大島町地域公共交通活性化協議会が担当する。</w:t>
      </w:r>
    </w:p>
    <w:p w14:paraId="08547B2D" w14:textId="5BC8D41B" w:rsidR="00F40EA7" w:rsidRPr="00375086" w:rsidRDefault="00F40EA7" w:rsidP="00375086">
      <w:pPr>
        <w:pStyle w:val="10"/>
        <w:numPr>
          <w:ilvl w:val="0"/>
          <w:numId w:val="12"/>
        </w:numPr>
        <w:ind w:firstLineChars="0"/>
      </w:pPr>
      <w:r w:rsidRPr="00375086">
        <w:rPr>
          <w:rFonts w:hint="eastAsia"/>
        </w:rPr>
        <w:t>運行主体は大島町タクシー協会が担当する。</w:t>
      </w:r>
    </w:p>
    <w:p w14:paraId="27962568" w14:textId="77777777" w:rsidR="00F40EA7" w:rsidRPr="00F40EA7" w:rsidRDefault="00F40EA7" w:rsidP="00F40EA7">
      <w:pPr>
        <w:pStyle w:val="10"/>
        <w:ind w:left="360" w:firstLineChars="0" w:firstLine="0"/>
      </w:pPr>
    </w:p>
    <w:p w14:paraId="25B73CFC" w14:textId="77777777" w:rsidR="00CD7F57" w:rsidRPr="008E43F3" w:rsidRDefault="00CD7F57" w:rsidP="00F951AF">
      <w:pPr>
        <w:pStyle w:val="2"/>
        <w:rPr>
          <w:color w:val="000000" w:themeColor="text1"/>
        </w:rPr>
      </w:pPr>
      <w:bookmarkStart w:id="9" w:name="_Toc207647448"/>
      <w:r w:rsidRPr="008E43F3">
        <w:rPr>
          <w:rFonts w:hint="eastAsia"/>
          <w:color w:val="000000" w:themeColor="text1"/>
        </w:rPr>
        <w:t>運賃</w:t>
      </w:r>
      <w:bookmarkEnd w:id="9"/>
    </w:p>
    <w:p w14:paraId="58C8F59C" w14:textId="6BEC1E43" w:rsidR="008A307A" w:rsidRPr="008E43F3" w:rsidRDefault="00A70BA4" w:rsidP="00892B10">
      <w:pPr>
        <w:pStyle w:val="10"/>
        <w:numPr>
          <w:ilvl w:val="0"/>
          <w:numId w:val="9"/>
        </w:numPr>
        <w:ind w:firstLineChars="0"/>
        <w:rPr>
          <w:color w:val="000000" w:themeColor="text1"/>
        </w:rPr>
      </w:pPr>
      <w:r w:rsidRPr="008E43F3">
        <w:rPr>
          <w:rFonts w:hint="eastAsia"/>
          <w:color w:val="000000" w:themeColor="text1"/>
        </w:rPr>
        <w:t>運賃体系</w:t>
      </w:r>
      <w:r w:rsidR="00CC6474" w:rsidRPr="008E43F3">
        <w:rPr>
          <w:rFonts w:hint="eastAsia"/>
          <w:color w:val="000000" w:themeColor="text1"/>
        </w:rPr>
        <w:t>は現行のバス</w:t>
      </w:r>
      <w:r w:rsidR="00EE798F" w:rsidRPr="008E43F3">
        <w:rPr>
          <w:rFonts w:hint="eastAsia"/>
          <w:color w:val="000000" w:themeColor="text1"/>
        </w:rPr>
        <w:t>と</w:t>
      </w:r>
      <w:r w:rsidR="00AD30BA" w:rsidRPr="008E43F3">
        <w:rPr>
          <w:rFonts w:hint="eastAsia"/>
          <w:color w:val="000000" w:themeColor="text1"/>
        </w:rPr>
        <w:t>同一</w:t>
      </w:r>
      <w:r w:rsidR="00C2325A" w:rsidRPr="008E43F3">
        <w:rPr>
          <w:rFonts w:hint="eastAsia"/>
          <w:color w:val="000000" w:themeColor="text1"/>
        </w:rPr>
        <w:t>と</w:t>
      </w:r>
      <w:r w:rsidR="00EE798F" w:rsidRPr="008E43F3">
        <w:rPr>
          <w:rFonts w:hint="eastAsia"/>
          <w:color w:val="000000" w:themeColor="text1"/>
        </w:rPr>
        <w:t>する。</w:t>
      </w:r>
    </w:p>
    <w:p w14:paraId="49DA3801" w14:textId="7F0CEE96" w:rsidR="00492E07" w:rsidRDefault="00AA76EF" w:rsidP="00492E07">
      <w:pPr>
        <w:pStyle w:val="10"/>
        <w:numPr>
          <w:ilvl w:val="0"/>
          <w:numId w:val="9"/>
        </w:numPr>
        <w:ind w:firstLineChars="0"/>
        <w:rPr>
          <w:color w:val="000000" w:themeColor="text1"/>
        </w:rPr>
      </w:pPr>
      <w:r w:rsidRPr="008E43F3">
        <w:rPr>
          <w:rFonts w:hint="eastAsia"/>
          <w:color w:val="000000" w:themeColor="text1"/>
        </w:rPr>
        <w:t>運賃の収受</w:t>
      </w:r>
      <w:r w:rsidR="005B5464" w:rsidRPr="008E43F3">
        <w:rPr>
          <w:rFonts w:hint="eastAsia"/>
          <w:color w:val="000000" w:themeColor="text1"/>
        </w:rPr>
        <w:t>は</w:t>
      </w:r>
      <w:r w:rsidRPr="008E43F3">
        <w:rPr>
          <w:rFonts w:hint="eastAsia"/>
          <w:color w:val="000000" w:themeColor="text1"/>
        </w:rPr>
        <w:t>、</w:t>
      </w:r>
      <w:r w:rsidR="005B5464" w:rsidRPr="008E43F3">
        <w:rPr>
          <w:rFonts w:hint="eastAsia"/>
          <w:color w:val="000000" w:themeColor="text1"/>
        </w:rPr>
        <w:t>現金</w:t>
      </w:r>
      <w:r w:rsidR="00991395">
        <w:rPr>
          <w:rFonts w:hint="eastAsia"/>
          <w:color w:val="000000" w:themeColor="text1"/>
        </w:rPr>
        <w:t>で</w:t>
      </w:r>
      <w:r w:rsidR="005B5464" w:rsidRPr="008E43F3">
        <w:rPr>
          <w:rFonts w:hint="eastAsia"/>
          <w:color w:val="000000" w:themeColor="text1"/>
        </w:rPr>
        <w:t>のみ</w:t>
      </w:r>
      <w:r w:rsidRPr="008E43F3">
        <w:rPr>
          <w:rFonts w:hint="eastAsia"/>
          <w:color w:val="000000" w:themeColor="text1"/>
        </w:rPr>
        <w:t>行うものとする。</w:t>
      </w:r>
    </w:p>
    <w:p w14:paraId="2AD09402" w14:textId="3E49F00B" w:rsidR="00126150" w:rsidRPr="008E43F3" w:rsidRDefault="00F06129" w:rsidP="00492E07">
      <w:pPr>
        <w:pStyle w:val="10"/>
        <w:numPr>
          <w:ilvl w:val="0"/>
          <w:numId w:val="9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東京都</w:t>
      </w:r>
      <w:r w:rsidR="00126150">
        <w:rPr>
          <w:rFonts w:hint="eastAsia"/>
          <w:color w:val="000000" w:themeColor="text1"/>
        </w:rPr>
        <w:t>シルバーパス、エコパス</w:t>
      </w:r>
      <w:r w:rsidR="00C15556" w:rsidRPr="00991395">
        <w:rPr>
          <w:rFonts w:hint="eastAsia"/>
        </w:rPr>
        <w:t>および大島バス1日・2日</w:t>
      </w:r>
      <w:commentRangeStart w:id="10"/>
      <w:r w:rsidR="00C15556" w:rsidRPr="00991395">
        <w:rPr>
          <w:rFonts w:hint="eastAsia"/>
        </w:rPr>
        <w:t>乗車券</w:t>
      </w:r>
      <w:commentRangeEnd w:id="10"/>
      <w:r w:rsidR="00C15556" w:rsidRPr="00991395">
        <w:rPr>
          <w:rStyle w:val="af0"/>
          <w:rFonts w:hAnsiTheme="minorHAnsi"/>
        </w:rPr>
        <w:commentReference w:id="10"/>
      </w:r>
      <w:r w:rsidR="000841E6">
        <w:rPr>
          <w:rFonts w:hint="eastAsia"/>
          <w:color w:val="000000" w:themeColor="text1"/>
        </w:rPr>
        <w:t>の割引は適用するものとする。</w:t>
      </w:r>
    </w:p>
    <w:p w14:paraId="18B62553" w14:textId="77777777" w:rsidR="00362D0A" w:rsidRPr="0014327A" w:rsidRDefault="00362D0A" w:rsidP="00132F7A">
      <w:pPr>
        <w:pStyle w:val="10"/>
        <w:ind w:left="210" w:firstLineChars="0" w:firstLine="0"/>
        <w:rPr>
          <w:color w:val="FF0000"/>
        </w:rPr>
      </w:pPr>
    </w:p>
    <w:p w14:paraId="2EBC533E" w14:textId="669A007C" w:rsidR="00927D83" w:rsidRPr="0033607A" w:rsidRDefault="00B7754B" w:rsidP="0033607A">
      <w:pPr>
        <w:pStyle w:val="a6"/>
      </w:pPr>
      <w:r w:rsidRPr="0033607A">
        <w:rPr>
          <w:rFonts w:hint="eastAsia"/>
        </w:rPr>
        <w:t>表</w:t>
      </w:r>
      <w:r w:rsidR="00132F7A" w:rsidRPr="0033607A">
        <w:rPr>
          <w:rFonts w:hint="eastAsia"/>
        </w:rPr>
        <w:t xml:space="preserve">　</w:t>
      </w:r>
      <w:r w:rsidRPr="0033607A">
        <w:rPr>
          <w:rFonts w:hint="eastAsia"/>
        </w:rPr>
        <w:t>運賃体系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4111"/>
      </w:tblGrid>
      <w:tr w:rsidR="008E43F3" w:rsidRPr="008E43F3" w14:paraId="25B78A4B" w14:textId="77777777" w:rsidTr="00ED65AF">
        <w:trPr>
          <w:jc w:val="center"/>
        </w:trPr>
        <w:tc>
          <w:tcPr>
            <w:tcW w:w="2405" w:type="dxa"/>
          </w:tcPr>
          <w:p w14:paraId="68D63447" w14:textId="49A05973" w:rsidR="00AF1401" w:rsidRPr="008E43F3" w:rsidRDefault="00AF1401" w:rsidP="00927D83">
            <w:pPr>
              <w:pStyle w:val="10"/>
              <w:ind w:firstLineChars="0" w:firstLine="0"/>
              <w:jc w:val="center"/>
              <w:rPr>
                <w:color w:val="000000" w:themeColor="text1"/>
              </w:rPr>
            </w:pPr>
            <w:r w:rsidRPr="008E43F3">
              <w:rPr>
                <w:rFonts w:hint="eastAsia"/>
                <w:color w:val="000000" w:themeColor="text1"/>
              </w:rPr>
              <w:t>大人（中学生以上）</w:t>
            </w:r>
          </w:p>
        </w:tc>
        <w:tc>
          <w:tcPr>
            <w:tcW w:w="4111" w:type="dxa"/>
          </w:tcPr>
          <w:p w14:paraId="7CA081B3" w14:textId="10F5DDC9" w:rsidR="00AF1401" w:rsidRPr="008E43F3" w:rsidRDefault="00AF1401" w:rsidP="008A307A">
            <w:pPr>
              <w:pStyle w:val="10"/>
              <w:ind w:firstLineChars="0" w:firstLine="0"/>
              <w:rPr>
                <w:color w:val="000000" w:themeColor="text1"/>
              </w:rPr>
            </w:pPr>
            <w:r w:rsidRPr="008E43F3">
              <w:rPr>
                <w:rFonts w:hint="eastAsia"/>
                <w:color w:val="000000" w:themeColor="text1"/>
              </w:rPr>
              <w:t>普通運賃</w:t>
            </w:r>
          </w:p>
        </w:tc>
      </w:tr>
      <w:tr w:rsidR="008E43F3" w:rsidRPr="008E43F3" w14:paraId="59345AF9" w14:textId="77777777" w:rsidTr="00ED65AF">
        <w:trPr>
          <w:jc w:val="center"/>
        </w:trPr>
        <w:tc>
          <w:tcPr>
            <w:tcW w:w="2405" w:type="dxa"/>
          </w:tcPr>
          <w:p w14:paraId="69C1EA6A" w14:textId="769AA1E5" w:rsidR="00AF1401" w:rsidRPr="008E43F3" w:rsidRDefault="00AF1401" w:rsidP="00927D83">
            <w:pPr>
              <w:pStyle w:val="10"/>
              <w:ind w:firstLineChars="0" w:firstLine="0"/>
              <w:jc w:val="center"/>
              <w:rPr>
                <w:color w:val="000000" w:themeColor="text1"/>
              </w:rPr>
            </w:pPr>
            <w:r w:rsidRPr="008E43F3">
              <w:rPr>
                <w:rFonts w:hint="eastAsia"/>
                <w:color w:val="000000" w:themeColor="text1"/>
              </w:rPr>
              <w:t>小児（小学生以上）</w:t>
            </w:r>
          </w:p>
        </w:tc>
        <w:tc>
          <w:tcPr>
            <w:tcW w:w="4111" w:type="dxa"/>
          </w:tcPr>
          <w:p w14:paraId="4F4ACA09" w14:textId="2541CC73" w:rsidR="00AF1401" w:rsidRPr="008E43F3" w:rsidRDefault="00AF1401" w:rsidP="00AF1401">
            <w:pPr>
              <w:pStyle w:val="10"/>
              <w:ind w:firstLineChars="0" w:firstLine="0"/>
              <w:rPr>
                <w:color w:val="000000" w:themeColor="text1"/>
              </w:rPr>
            </w:pPr>
            <w:r w:rsidRPr="008E43F3">
              <w:rPr>
                <w:rFonts w:hint="eastAsia"/>
                <w:color w:val="000000" w:themeColor="text1"/>
              </w:rPr>
              <w:t>普通運賃の半額</w:t>
            </w:r>
            <w:r w:rsidRPr="008E43F3">
              <w:rPr>
                <w:rFonts w:hint="eastAsia"/>
                <w:color w:val="000000" w:themeColor="text1"/>
                <w:sz w:val="16"/>
                <w:szCs w:val="16"/>
              </w:rPr>
              <w:t>（端数は10円単位に四捨五入）</w:t>
            </w:r>
          </w:p>
        </w:tc>
      </w:tr>
      <w:tr w:rsidR="008E43F3" w:rsidRPr="008E43F3" w14:paraId="0A8355C9" w14:textId="77777777" w:rsidTr="00ED65AF">
        <w:trPr>
          <w:jc w:val="center"/>
        </w:trPr>
        <w:tc>
          <w:tcPr>
            <w:tcW w:w="2405" w:type="dxa"/>
          </w:tcPr>
          <w:p w14:paraId="25EA89E5" w14:textId="684D0DCC" w:rsidR="00AF1401" w:rsidRPr="008E43F3" w:rsidRDefault="00AF1401" w:rsidP="00927D83">
            <w:pPr>
              <w:pStyle w:val="10"/>
              <w:ind w:firstLineChars="0" w:firstLine="0"/>
              <w:jc w:val="center"/>
              <w:rPr>
                <w:color w:val="000000" w:themeColor="text1"/>
              </w:rPr>
            </w:pPr>
            <w:r w:rsidRPr="008E43F3">
              <w:rPr>
                <w:rFonts w:hint="eastAsia"/>
                <w:color w:val="000000" w:themeColor="text1"/>
              </w:rPr>
              <w:t>幼児（1歳～6歳未満）</w:t>
            </w:r>
          </w:p>
        </w:tc>
        <w:tc>
          <w:tcPr>
            <w:tcW w:w="4111" w:type="dxa"/>
          </w:tcPr>
          <w:p w14:paraId="22A7B692" w14:textId="77777777" w:rsidR="00AF1401" w:rsidRPr="008E43F3" w:rsidRDefault="00AF1401" w:rsidP="00AF1401">
            <w:pPr>
              <w:pStyle w:val="10"/>
              <w:ind w:firstLineChars="0" w:firstLine="0"/>
              <w:rPr>
                <w:color w:val="000000" w:themeColor="text1"/>
                <w:sz w:val="18"/>
                <w:szCs w:val="18"/>
              </w:rPr>
            </w:pPr>
            <w:r w:rsidRPr="008E43F3">
              <w:rPr>
                <w:rFonts w:hint="eastAsia"/>
                <w:color w:val="000000" w:themeColor="text1"/>
              </w:rPr>
              <w:t>普通運賃の半額</w:t>
            </w:r>
            <w:r w:rsidRPr="008E43F3">
              <w:rPr>
                <w:rFonts w:hint="eastAsia"/>
                <w:color w:val="000000" w:themeColor="text1"/>
                <w:sz w:val="16"/>
                <w:szCs w:val="16"/>
              </w:rPr>
              <w:t>（端数は10円単位に四捨五入）</w:t>
            </w:r>
          </w:p>
          <w:p w14:paraId="31B8D043" w14:textId="50D8A7BC" w:rsidR="00AF1401" w:rsidRPr="008E43F3" w:rsidRDefault="00AF1401" w:rsidP="00AF1401">
            <w:pPr>
              <w:pStyle w:val="10"/>
              <w:ind w:firstLineChars="0" w:firstLine="0"/>
              <w:jc w:val="right"/>
              <w:rPr>
                <w:color w:val="000000" w:themeColor="text1"/>
              </w:rPr>
            </w:pPr>
            <w:r w:rsidRPr="008E43F3">
              <w:rPr>
                <w:rFonts w:hint="eastAsia"/>
                <w:color w:val="000000" w:themeColor="text1"/>
                <w:sz w:val="16"/>
                <w:szCs w:val="16"/>
              </w:rPr>
              <w:t>※付き添い（6歳以上）1名につき1名無料</w:t>
            </w:r>
          </w:p>
        </w:tc>
      </w:tr>
      <w:tr w:rsidR="008E43F3" w:rsidRPr="008E43F3" w14:paraId="6F563BD2" w14:textId="77777777" w:rsidTr="00ED65AF">
        <w:trPr>
          <w:trHeight w:val="56"/>
          <w:jc w:val="center"/>
        </w:trPr>
        <w:tc>
          <w:tcPr>
            <w:tcW w:w="2405" w:type="dxa"/>
          </w:tcPr>
          <w:p w14:paraId="0D4117D2" w14:textId="05ABAD2A" w:rsidR="00AF1401" w:rsidRPr="008E43F3" w:rsidRDefault="00AF1401" w:rsidP="00927D83">
            <w:pPr>
              <w:pStyle w:val="10"/>
              <w:ind w:firstLineChars="0" w:firstLine="0"/>
              <w:jc w:val="center"/>
              <w:rPr>
                <w:color w:val="000000" w:themeColor="text1"/>
              </w:rPr>
            </w:pPr>
            <w:r w:rsidRPr="008E43F3">
              <w:rPr>
                <w:rFonts w:hint="eastAsia"/>
                <w:color w:val="000000" w:themeColor="text1"/>
              </w:rPr>
              <w:t>乳児（1歳未満）</w:t>
            </w:r>
          </w:p>
        </w:tc>
        <w:tc>
          <w:tcPr>
            <w:tcW w:w="4111" w:type="dxa"/>
          </w:tcPr>
          <w:p w14:paraId="153B8C16" w14:textId="261EDF14" w:rsidR="00AF1401" w:rsidRPr="008E43F3" w:rsidRDefault="00AF1401" w:rsidP="00AF1401">
            <w:pPr>
              <w:pStyle w:val="10"/>
              <w:ind w:firstLineChars="0" w:firstLine="0"/>
              <w:rPr>
                <w:color w:val="000000" w:themeColor="text1"/>
              </w:rPr>
            </w:pPr>
            <w:r w:rsidRPr="008E43F3">
              <w:rPr>
                <w:rFonts w:hint="eastAsia"/>
                <w:color w:val="000000" w:themeColor="text1"/>
              </w:rPr>
              <w:t>無料</w:t>
            </w:r>
          </w:p>
        </w:tc>
      </w:tr>
    </w:tbl>
    <w:p w14:paraId="0C8AA0D2" w14:textId="77777777" w:rsidR="003B1C23" w:rsidRPr="0014327A" w:rsidRDefault="003B1C23" w:rsidP="008A307A">
      <w:pPr>
        <w:pStyle w:val="10"/>
        <w:rPr>
          <w:color w:val="FF0000"/>
        </w:rPr>
      </w:pPr>
    </w:p>
    <w:p w14:paraId="2F153EF1" w14:textId="284BD7B7" w:rsidR="00EE798F" w:rsidRPr="008A307A" w:rsidRDefault="00EE798F" w:rsidP="00ED65AF">
      <w:pPr>
        <w:pStyle w:val="10"/>
        <w:jc w:val="center"/>
      </w:pPr>
      <w:r w:rsidRPr="00EE798F">
        <w:rPr>
          <w:noProof/>
        </w:rPr>
        <w:drawing>
          <wp:inline distT="0" distB="0" distL="0" distR="0" wp14:anchorId="1FC515F7" wp14:editId="7AD8D5D1">
            <wp:extent cx="4210200" cy="2239645"/>
            <wp:effectExtent l="0" t="0" r="0" b="8255"/>
            <wp:docPr id="1629447754" name="図 8" descr="テーブル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93C54FE8-3B28-73C8-74AC-97FB632D6B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47754" name="図 8" descr="テーブル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93C54FE8-3B28-73C8-74AC-97FB632D6B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3167" cy="224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48D3" w14:textId="66072235" w:rsidR="00D5508A" w:rsidRDefault="00132F7A" w:rsidP="00D5508A">
      <w:pPr>
        <w:pStyle w:val="a6"/>
      </w:pPr>
      <w:r>
        <w:rPr>
          <w:rFonts w:hint="eastAsia"/>
        </w:rPr>
        <w:t xml:space="preserve">図　</w:t>
      </w:r>
      <w:r w:rsidR="00892B10">
        <w:rPr>
          <w:rFonts w:hint="eastAsia"/>
        </w:rPr>
        <w:t>乗合タクシー運賃表</w:t>
      </w:r>
    </w:p>
    <w:p w14:paraId="473EA3AF" w14:textId="5D319769" w:rsidR="00D5508A" w:rsidRDefault="00D5508A" w:rsidP="00D5508A">
      <w:pPr>
        <w:pStyle w:val="a6"/>
        <w:jc w:val="left"/>
      </w:pPr>
    </w:p>
    <w:p w14:paraId="10F8F26F" w14:textId="230271D2" w:rsidR="00D5508A" w:rsidRDefault="00D5508A" w:rsidP="00D5508A">
      <w:pPr>
        <w:pStyle w:val="a6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DF448DF" wp14:editId="50FE7D9A">
            <wp:simplePos x="0" y="0"/>
            <wp:positionH relativeFrom="column">
              <wp:posOffset>3251835</wp:posOffset>
            </wp:positionH>
            <wp:positionV relativeFrom="paragraph">
              <wp:posOffset>29210</wp:posOffset>
            </wp:positionV>
            <wp:extent cx="2790825" cy="1893570"/>
            <wp:effectExtent l="0" t="0" r="9525" b="0"/>
            <wp:wrapSquare wrapText="bothSides"/>
            <wp:docPr id="261399662" name="図 1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99662" name="図 11" descr="カレンダー&#10;&#10;AI 生成コンテンツは誤りを含む可能性があります。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6EA5F38" wp14:editId="651E82B4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2790825" cy="1894840"/>
            <wp:effectExtent l="0" t="0" r="0" b="0"/>
            <wp:wrapSquare wrapText="bothSides"/>
            <wp:docPr id="648735212" name="図 12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35212" name="図 12" descr="カレンダー&#10;&#10;AI 生成コンテンツは誤りを含む可能性があります。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23" cy="1899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958C" w14:textId="309C9386" w:rsidR="00D5508A" w:rsidRDefault="00D5508A" w:rsidP="00D5508A">
      <w:pPr>
        <w:pStyle w:val="a6"/>
        <w:jc w:val="left"/>
      </w:pPr>
    </w:p>
    <w:p w14:paraId="0AFA456E" w14:textId="30B14AD8" w:rsidR="00D5508A" w:rsidRDefault="00D5508A" w:rsidP="00D5508A">
      <w:pPr>
        <w:pStyle w:val="a6"/>
        <w:jc w:val="left"/>
      </w:pPr>
    </w:p>
    <w:p w14:paraId="29D31AAD" w14:textId="10322CE6" w:rsidR="006C4FD5" w:rsidRDefault="006C4FD5" w:rsidP="00D5508A">
      <w:pPr>
        <w:pStyle w:val="a6"/>
        <w:jc w:val="left"/>
      </w:pPr>
    </w:p>
    <w:p w14:paraId="15488A6B" w14:textId="77777777" w:rsidR="006C4FD5" w:rsidRDefault="006C4FD5" w:rsidP="00D5508A">
      <w:pPr>
        <w:pStyle w:val="a6"/>
        <w:jc w:val="left"/>
      </w:pPr>
    </w:p>
    <w:p w14:paraId="71689817" w14:textId="508405D7" w:rsidR="006C4FD5" w:rsidRDefault="006C4FD5" w:rsidP="00D5508A">
      <w:pPr>
        <w:pStyle w:val="a6"/>
        <w:jc w:val="left"/>
      </w:pPr>
    </w:p>
    <w:p w14:paraId="08BBAB9A" w14:textId="3899D457" w:rsidR="006C4FD5" w:rsidRDefault="006C4FD5" w:rsidP="00D5508A">
      <w:pPr>
        <w:pStyle w:val="a6"/>
        <w:jc w:val="left"/>
      </w:pPr>
    </w:p>
    <w:p w14:paraId="44193096" w14:textId="7666D50C" w:rsidR="006C4FD5" w:rsidRDefault="006C4FD5" w:rsidP="00D5508A">
      <w:pPr>
        <w:pStyle w:val="a6"/>
        <w:jc w:val="left"/>
      </w:pPr>
    </w:p>
    <w:p w14:paraId="17D40914" w14:textId="1C9103FB" w:rsidR="006C4FD5" w:rsidRDefault="006C4FD5" w:rsidP="00D5508A">
      <w:pPr>
        <w:pStyle w:val="a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69E6AB" wp14:editId="32E0F168">
                <wp:simplePos x="0" y="0"/>
                <wp:positionH relativeFrom="column">
                  <wp:posOffset>4090035</wp:posOffset>
                </wp:positionH>
                <wp:positionV relativeFrom="paragraph">
                  <wp:posOffset>94615</wp:posOffset>
                </wp:positionV>
                <wp:extent cx="1200150" cy="285750"/>
                <wp:effectExtent l="0" t="0" r="0" b="0"/>
                <wp:wrapNone/>
                <wp:docPr id="1966452271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3EDC5" w14:textId="3AD756A2" w:rsidR="006C4FD5" w:rsidRDefault="006C4FD5" w:rsidP="006C4F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図　エコパス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69E6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322.05pt;margin-top:7.45pt;width:94.5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" filled="f" stroked="f" strokeweight=".5pt">
                <v:textbox>
                  <w:txbxContent>
                    <w:p w14:paraId="50E3EDC5" w14:textId="3AD756A2" w:rsidR="006C4FD5" w:rsidRDefault="006C4FD5" w:rsidP="006C4F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図　エコパス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AE9887" wp14:editId="1A3ADE92">
                <wp:simplePos x="0" y="0"/>
                <wp:positionH relativeFrom="column">
                  <wp:posOffset>422910</wp:posOffset>
                </wp:positionH>
                <wp:positionV relativeFrom="paragraph">
                  <wp:posOffset>67945</wp:posOffset>
                </wp:positionV>
                <wp:extent cx="1876425" cy="285750"/>
                <wp:effectExtent l="0" t="0" r="0" b="0"/>
                <wp:wrapNone/>
                <wp:docPr id="105285297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56E3A" w14:textId="28AA1074" w:rsidR="008E5409" w:rsidRDefault="006C4FD5" w:rsidP="006C4F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図　東京都シルバーパス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AE9887" id="_x0000_s1027" type="#_x0000_t202" style="position:absolute;margin-left:33.3pt;margin-top:5.35pt;width:147.7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" filled="f" stroked="f" strokeweight=".5pt">
                <v:textbox>
                  <w:txbxContent>
                    <w:p w14:paraId="1A256E3A" w14:textId="28AA1074" w:rsidR="008E5409" w:rsidRDefault="006C4FD5" w:rsidP="006C4F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図　東京都シルバーパス</w:t>
                      </w:r>
                    </w:p>
                  </w:txbxContent>
                </v:textbox>
              </v:shape>
            </w:pict>
          </mc:Fallback>
        </mc:AlternateContent>
      </w:r>
    </w:p>
    <w:p w14:paraId="3A693135" w14:textId="77777777" w:rsidR="006C4FD5" w:rsidRDefault="006C4FD5" w:rsidP="00D5508A">
      <w:pPr>
        <w:pStyle w:val="a6"/>
        <w:jc w:val="left"/>
      </w:pPr>
    </w:p>
    <w:p w14:paraId="3FF400A0" w14:textId="15EDE90E" w:rsidR="00B5313D" w:rsidRDefault="00492E07" w:rsidP="00D5508A">
      <w:pPr>
        <w:pStyle w:val="a6"/>
        <w:jc w:val="left"/>
      </w:pPr>
      <w:r w:rsidRPr="0033607A">
        <w:br w:type="page"/>
      </w:r>
    </w:p>
    <w:p w14:paraId="19B6316A" w14:textId="21810EC7" w:rsidR="00DE1B55" w:rsidRDefault="00DE1B55" w:rsidP="00DE1B55">
      <w:pPr>
        <w:rPr>
          <w:rFonts w:hint="eastAsia"/>
        </w:rPr>
      </w:pPr>
      <w:r w:rsidRPr="00991395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2F5BE38" wp14:editId="6F2099AB">
            <wp:simplePos x="0" y="0"/>
            <wp:positionH relativeFrom="margin">
              <wp:align>left</wp:align>
            </wp:positionH>
            <wp:positionV relativeFrom="paragraph">
              <wp:posOffset>1891665</wp:posOffset>
            </wp:positionV>
            <wp:extent cx="3087370" cy="1384300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1"/>
                    <a:stretch/>
                  </pic:blipFill>
                  <pic:spPr bwMode="auto">
                    <a:xfrm>
                      <a:off x="0" y="0"/>
                      <a:ext cx="308737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B55">
        <w:rPr>
          <w:noProof/>
        </w:rPr>
        <w:drawing>
          <wp:anchor distT="0" distB="0" distL="114300" distR="114300" simplePos="0" relativeHeight="251679744" behindDoc="0" locked="0" layoutInCell="1" allowOverlap="1" wp14:anchorId="72520D3A" wp14:editId="6BF734E6">
            <wp:simplePos x="0" y="0"/>
            <wp:positionH relativeFrom="column">
              <wp:posOffset>3782060</wp:posOffset>
            </wp:positionH>
            <wp:positionV relativeFrom="paragraph">
              <wp:posOffset>0</wp:posOffset>
            </wp:positionV>
            <wp:extent cx="1715892" cy="3397250"/>
            <wp:effectExtent l="0" t="0" r="0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92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53AC" w:rsidRPr="00991395">
        <w:rPr>
          <w:noProof/>
        </w:rPr>
        <w:drawing>
          <wp:anchor distT="0" distB="0" distL="114300" distR="114300" simplePos="0" relativeHeight="251678720" behindDoc="0" locked="0" layoutInCell="1" allowOverlap="1" wp14:anchorId="2F41B870" wp14:editId="32838055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3084830" cy="1416050"/>
            <wp:effectExtent l="0" t="0" r="127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" t="3120" r="2353"/>
                    <a:stretch/>
                  </pic:blipFill>
                  <pic:spPr bwMode="auto">
                    <a:xfrm>
                      <a:off x="0" y="0"/>
                      <a:ext cx="308483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F6B64" w14:textId="77777777" w:rsidR="00DE1B55" w:rsidRDefault="00901156" w:rsidP="004D53AC">
      <w:pPr>
        <w:jc w:val="center"/>
      </w:pPr>
      <w:r>
        <w:rPr>
          <w:rFonts w:hint="eastAsia"/>
        </w:rPr>
        <w:t>図 大島バス1日</w:t>
      </w:r>
      <w:r w:rsidR="004D53AC">
        <w:rPr>
          <w:rFonts w:hint="eastAsia"/>
        </w:rPr>
        <w:t>・2日</w:t>
      </w:r>
      <w:r>
        <w:rPr>
          <w:rFonts w:hint="eastAsia"/>
        </w:rPr>
        <w:t>乗車券</w:t>
      </w:r>
    </w:p>
    <w:p w14:paraId="02B51C9C" w14:textId="28CE34E1" w:rsidR="00901156" w:rsidRDefault="00DE1B55" w:rsidP="004D53AC">
      <w:pPr>
        <w:jc w:val="center"/>
      </w:pPr>
      <w:bookmarkStart w:id="11" w:name="_GoBack"/>
      <w:bookmarkEnd w:id="11"/>
      <w:r>
        <w:rPr>
          <w:rFonts w:hint="eastAsia"/>
        </w:rPr>
        <w:t>（左 紙チケット　右 モバイルチケット（ジョルダン））</w:t>
      </w:r>
    </w:p>
    <w:p w14:paraId="2D2AECCA" w14:textId="2160EB3D" w:rsidR="00901156" w:rsidRPr="00901156" w:rsidRDefault="00901156" w:rsidP="00901156">
      <w:pPr>
        <w:jc w:val="center"/>
      </w:pPr>
    </w:p>
    <w:p w14:paraId="0BF94400" w14:textId="4F214057" w:rsidR="00901156" w:rsidRPr="00DE1B55" w:rsidRDefault="00901156" w:rsidP="00901156">
      <w:pPr>
        <w:jc w:val="center"/>
      </w:pPr>
    </w:p>
    <w:p w14:paraId="7B5543B2" w14:textId="27CE7B65" w:rsidR="00901156" w:rsidRPr="00DE1B55" w:rsidRDefault="00901156" w:rsidP="00901156">
      <w:pPr>
        <w:jc w:val="center"/>
      </w:pPr>
    </w:p>
    <w:p w14:paraId="2109B316" w14:textId="15C76BE6" w:rsidR="00901156" w:rsidRDefault="00901156" w:rsidP="00901156">
      <w:pPr>
        <w:jc w:val="center"/>
      </w:pPr>
    </w:p>
    <w:p w14:paraId="7BB45FE7" w14:textId="5C7664A9" w:rsidR="00901156" w:rsidRDefault="00901156" w:rsidP="00901156">
      <w:pPr>
        <w:jc w:val="center"/>
      </w:pPr>
    </w:p>
    <w:p w14:paraId="450096AA" w14:textId="76ED9036" w:rsidR="00901156" w:rsidRDefault="00901156" w:rsidP="00901156">
      <w:pPr>
        <w:jc w:val="center"/>
      </w:pPr>
    </w:p>
    <w:p w14:paraId="12C268CC" w14:textId="473B1348" w:rsidR="00901156" w:rsidRDefault="00901156" w:rsidP="00901156">
      <w:pPr>
        <w:jc w:val="center"/>
      </w:pPr>
    </w:p>
    <w:p w14:paraId="405F7B56" w14:textId="2A0B6557" w:rsidR="00901156" w:rsidRDefault="00901156" w:rsidP="00901156">
      <w:pPr>
        <w:jc w:val="center"/>
      </w:pPr>
    </w:p>
    <w:p w14:paraId="123B7EF1" w14:textId="0F81B035" w:rsidR="00901156" w:rsidRDefault="00901156" w:rsidP="00901156">
      <w:pPr>
        <w:jc w:val="center"/>
      </w:pPr>
    </w:p>
    <w:p w14:paraId="7D518DC2" w14:textId="3CB847A2" w:rsidR="00901156" w:rsidRDefault="00901156" w:rsidP="00901156">
      <w:pPr>
        <w:jc w:val="center"/>
      </w:pPr>
    </w:p>
    <w:p w14:paraId="04A0EAF2" w14:textId="096E8033" w:rsidR="00901156" w:rsidRDefault="00901156" w:rsidP="00901156">
      <w:pPr>
        <w:jc w:val="center"/>
      </w:pPr>
    </w:p>
    <w:p w14:paraId="5E33D4FE" w14:textId="09CF1F53" w:rsidR="00901156" w:rsidRPr="00147576" w:rsidRDefault="00B5313D" w:rsidP="009C70DA">
      <w:r>
        <w:br w:type="page"/>
      </w:r>
    </w:p>
    <w:p w14:paraId="13B4B0C3" w14:textId="77777777" w:rsidR="00492E07" w:rsidRPr="0033607A" w:rsidRDefault="00492E07" w:rsidP="00D5508A">
      <w:pPr>
        <w:pStyle w:val="a6"/>
        <w:jc w:val="left"/>
      </w:pPr>
    </w:p>
    <w:p w14:paraId="22A19A21" w14:textId="43CA38DB" w:rsidR="0014327A" w:rsidRPr="00D448AA" w:rsidRDefault="0014327A" w:rsidP="00F951AF">
      <w:pPr>
        <w:pStyle w:val="2"/>
      </w:pPr>
      <w:bookmarkStart w:id="12" w:name="_Toc207647449"/>
      <w:commentRangeStart w:id="13"/>
      <w:r w:rsidRPr="00D448AA">
        <w:rPr>
          <w:rFonts w:hint="eastAsia"/>
        </w:rPr>
        <w:t>運行ダイヤ</w:t>
      </w:r>
      <w:commentRangeEnd w:id="13"/>
      <w:r w:rsidRPr="00D448AA">
        <w:rPr>
          <w:rStyle w:val="af0"/>
          <w:rFonts w:ascii="ＭＳ 明朝" w:eastAsia="ＭＳ 明朝" w:hAnsiTheme="minorHAnsi"/>
        </w:rPr>
        <w:commentReference w:id="13"/>
      </w:r>
      <w:bookmarkEnd w:id="12"/>
    </w:p>
    <w:p w14:paraId="7B3B2F4A" w14:textId="77777777" w:rsidR="004B63F1" w:rsidRDefault="004B63F1" w:rsidP="004B63F1">
      <w:pPr>
        <w:pStyle w:val="10"/>
        <w:numPr>
          <w:ilvl w:val="0"/>
          <w:numId w:val="14"/>
        </w:numPr>
        <w:ind w:firstLineChars="0"/>
      </w:pPr>
      <w:r w:rsidRPr="00BF0368">
        <w:rPr>
          <w:rFonts w:ascii="游ゴシック" w:eastAsia="游ゴシック" w:hAnsi="游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7C526" wp14:editId="66F322C9">
                <wp:simplePos x="0" y="0"/>
                <wp:positionH relativeFrom="column">
                  <wp:posOffset>588010</wp:posOffset>
                </wp:positionH>
                <wp:positionV relativeFrom="paragraph">
                  <wp:posOffset>252730</wp:posOffset>
                </wp:positionV>
                <wp:extent cx="419100" cy="609600"/>
                <wp:effectExtent l="0" t="0" r="0" b="0"/>
                <wp:wrapNone/>
                <wp:docPr id="3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FACBF4-A940-4E8D-BFED-E08AB13F2E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6096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B75A1" w14:textId="77777777" w:rsidR="004B63F1" w:rsidRDefault="004B63F1" w:rsidP="004B63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停留所</w:t>
                            </w:r>
                          </w:p>
                        </w:txbxContent>
                      </wps:txbx>
                      <wps:bodyPr vertOverflow="clip" horzOverflow="clip" vert="wordArtVertRtl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7C526" id="テキスト ボックス 5" o:spid="_x0000_s1028" type="#_x0000_t202" style="position:absolute;left:0;text-align:left;margin-left:46.3pt;margin-top:19.9pt;width:33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" filled="f" stroked="f">
                <v:textbox style="layout-flow:vertical;mso-layout-flow-alt:top-to-bottom">
                  <w:txbxContent>
                    <w:p w14:paraId="474B75A1" w14:textId="77777777" w:rsidR="004B63F1" w:rsidRDefault="004B63F1" w:rsidP="004B63F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sz w:val="22"/>
                          <w:szCs w:val="22"/>
                        </w:rPr>
                        <w:t>停留所</w:t>
                      </w:r>
                    </w:p>
                  </w:txbxContent>
                </v:textbox>
              </v:shape>
            </w:pict>
          </mc:Fallback>
        </mc:AlternateContent>
      </w:r>
      <w:r w:rsidRPr="00764BC8">
        <w:rPr>
          <w:rFonts w:hint="eastAsia"/>
        </w:rPr>
        <w:t xml:space="preserve">岡田港 ➝ 泉津 ➝ 大島公園　行 </w:t>
      </w:r>
    </w:p>
    <w:tbl>
      <w:tblPr>
        <w:tblW w:w="8678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10"/>
        <w:gridCol w:w="1088"/>
        <w:gridCol w:w="1080"/>
        <w:gridCol w:w="1080"/>
        <w:gridCol w:w="1080"/>
        <w:gridCol w:w="1080"/>
        <w:gridCol w:w="1080"/>
        <w:gridCol w:w="1080"/>
      </w:tblGrid>
      <w:tr w:rsidR="004B63F1" w:rsidRPr="00BF0368" w14:paraId="3DFC4D0B" w14:textId="77777777" w:rsidTr="005B3CD3">
        <w:trPr>
          <w:trHeight w:val="1800"/>
          <w:jc w:val="center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28922DE9" w14:textId="77777777" w:rsidR="004B63F1" w:rsidRPr="00BF0368" w:rsidRDefault="004B63F1" w:rsidP="005B3CD3">
            <w:pPr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</w:p>
          <w:p w14:paraId="0AF7F939" w14:textId="77777777" w:rsidR="004B63F1" w:rsidRPr="00BF0368" w:rsidRDefault="004B63F1" w:rsidP="005B3CD3">
            <w:pPr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ascii="游ゴシック" w:eastAsia="游ゴシック" w:hAnsi="游ゴシック" w:cs="ＭＳ Ｐゴシック"/>
                <w:noProof/>
                <w:color w:val="000000"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8A6D16" wp14:editId="1187A65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184785</wp:posOffset>
                      </wp:positionV>
                      <wp:extent cx="323850" cy="295275"/>
                      <wp:effectExtent l="0" t="0" r="0" b="0"/>
                      <wp:wrapNone/>
                      <wp:docPr id="2" name="テキスト ボックス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CE40D0-3DDE-4570-8A4E-9121230BD1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F3C651" w14:textId="77777777" w:rsidR="004B63F1" w:rsidRDefault="004B63F1" w:rsidP="004B63F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dark1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便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A6D16" id="テキスト ボックス 6" o:spid="_x0000_s1029" type="#_x0000_t202" style="position:absolute;margin-left:-4.25pt;margin-top:14.55pt;width:25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" filled="f" stroked="f">
                      <v:textbox>
                        <w:txbxContent>
                          <w:p w14:paraId="6DF3C651" w14:textId="77777777" w:rsidR="004B63F1" w:rsidRDefault="004B63F1" w:rsidP="004B63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sz w:val="22"/>
                                <w:szCs w:val="22"/>
                              </w:rPr>
                              <w:t>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textDirection w:val="tbRlV"/>
            <w:vAlign w:val="center"/>
            <w:hideMark/>
          </w:tcPr>
          <w:p w14:paraId="6620AE4F" w14:textId="77777777" w:rsidR="004B63F1" w:rsidRPr="00BF0368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  <w:szCs w:val="22"/>
              </w:rPr>
              <w:t>岡田港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  <w:hideMark/>
          </w:tcPr>
          <w:p w14:paraId="0ECC0C28" w14:textId="77777777" w:rsidR="004B63F1" w:rsidRPr="00BF0368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  <w:szCs w:val="22"/>
              </w:rPr>
              <w:t>塚の本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  <w:hideMark/>
          </w:tcPr>
          <w:p w14:paraId="44FB0CE2" w14:textId="77777777" w:rsidR="004B63F1" w:rsidRPr="00BF0368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  <w:szCs w:val="22"/>
              </w:rPr>
              <w:t>岡田出張所前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  <w:hideMark/>
          </w:tcPr>
          <w:p w14:paraId="6E2A1656" w14:textId="77777777" w:rsidR="004B63F1" w:rsidRPr="00BF0368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  <w:szCs w:val="22"/>
              </w:rPr>
              <w:t>秋の浜入口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  <w:hideMark/>
          </w:tcPr>
          <w:p w14:paraId="5FA7D215" w14:textId="77777777" w:rsidR="004B63F1" w:rsidRPr="00BF0368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  <w:szCs w:val="22"/>
              </w:rPr>
              <w:t>泉津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  <w:hideMark/>
          </w:tcPr>
          <w:p w14:paraId="44335EBF" w14:textId="77777777" w:rsidR="004B63F1" w:rsidRPr="00BF0368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  <w:szCs w:val="22"/>
              </w:rPr>
              <w:t>椿トンネル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textDirection w:val="tbRlV"/>
            <w:vAlign w:val="center"/>
            <w:hideMark/>
          </w:tcPr>
          <w:p w14:paraId="01C6AD8B" w14:textId="77777777" w:rsidR="004B63F1" w:rsidRPr="00BF0368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  <w:szCs w:val="22"/>
              </w:rPr>
              <w:t>大島公園</w:t>
            </w:r>
          </w:p>
        </w:tc>
      </w:tr>
      <w:tr w:rsidR="004B63F1" w:rsidRPr="00BF0368" w14:paraId="2D4C023D" w14:textId="77777777" w:rsidTr="00A15ECA">
        <w:trPr>
          <w:trHeight w:val="375"/>
          <w:jc w:val="center"/>
        </w:trPr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53F451" w14:textId="60A2AFD9" w:rsidR="004B63F1" w:rsidRPr="0006299A" w:rsidRDefault="00A15ECA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06299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00D06CBF" w14:textId="77777777" w:rsidR="004B63F1" w:rsidRPr="00A15ECA" w:rsidRDefault="004B63F1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 w:hint="eastAsia"/>
                <w:kern w:val="0"/>
                <w:sz w:val="22"/>
                <w:szCs w:val="22"/>
              </w:rPr>
              <w:t>12:27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E87A08" w14:textId="77777777" w:rsidR="004B63F1" w:rsidRPr="00A15ECA" w:rsidRDefault="004B63F1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 w:hint="eastAsia"/>
                <w:kern w:val="0"/>
                <w:sz w:val="22"/>
                <w:szCs w:val="22"/>
              </w:rPr>
              <w:t>12:28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9E69E9" w14:textId="77777777" w:rsidR="004B63F1" w:rsidRPr="00A15ECA" w:rsidRDefault="004B63F1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 w:hint="eastAsia"/>
                <w:kern w:val="0"/>
                <w:sz w:val="22"/>
                <w:szCs w:val="22"/>
              </w:rPr>
              <w:t>12:30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51EF40" w14:textId="77777777" w:rsidR="004B63F1" w:rsidRPr="00A15ECA" w:rsidRDefault="004B63F1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 w:hint="eastAsia"/>
                <w:kern w:val="0"/>
                <w:sz w:val="22"/>
                <w:szCs w:val="22"/>
              </w:rPr>
              <w:t>12:33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5461C3" w14:textId="77777777" w:rsidR="004B63F1" w:rsidRPr="00A15ECA" w:rsidRDefault="004B63F1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 w:hint="eastAsia"/>
                <w:kern w:val="0"/>
                <w:sz w:val="22"/>
                <w:szCs w:val="22"/>
              </w:rPr>
              <w:t>12:34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744E3" w14:textId="77777777" w:rsidR="004B63F1" w:rsidRPr="00A15ECA" w:rsidRDefault="004B63F1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 w:hint="eastAsia"/>
                <w:kern w:val="0"/>
                <w:sz w:val="22"/>
                <w:szCs w:val="22"/>
              </w:rPr>
              <w:t>12:36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2C5AAA82" w14:textId="77777777" w:rsidR="004B63F1" w:rsidRPr="00A15ECA" w:rsidRDefault="004B63F1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 w:hint="eastAsia"/>
                <w:kern w:val="0"/>
                <w:sz w:val="22"/>
                <w:szCs w:val="22"/>
              </w:rPr>
              <w:t>12:40</w:t>
            </w:r>
          </w:p>
        </w:tc>
      </w:tr>
      <w:tr w:rsidR="004B63F1" w:rsidRPr="00BF0368" w14:paraId="1CC2A3D1" w14:textId="77777777" w:rsidTr="00A15ECA">
        <w:trPr>
          <w:trHeight w:val="375"/>
          <w:jc w:val="center"/>
        </w:trPr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FE9CCD" w14:textId="20F57F64" w:rsidR="004B63F1" w:rsidRPr="0006299A" w:rsidRDefault="00A15ECA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06299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</w:tcPr>
          <w:p w14:paraId="5DD2389E" w14:textId="6A83A71B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D2DE90" w14:textId="06E414BB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13:1</w:t>
            </w:r>
            <w:r>
              <w:rPr>
                <w:rFonts w:hAnsi="ＭＳ 明朝" w:cs="ＭＳ Ｐゴシック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B11A00" w14:textId="17DB9C9C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3F23C1" w14:textId="25F43081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13:2</w:t>
            </w:r>
            <w:r>
              <w:rPr>
                <w:rFonts w:hAnsi="ＭＳ 明朝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4B6DF7" w14:textId="3B309969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13:2</w:t>
            </w:r>
            <w:r>
              <w:rPr>
                <w:rFonts w:hAnsi="ＭＳ 明朝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C6882D" w14:textId="5586F0E5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13:2</w:t>
            </w:r>
            <w:r>
              <w:rPr>
                <w:rFonts w:hAnsi="ＭＳ 明朝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</w:tcPr>
          <w:p w14:paraId="3D631252" w14:textId="627DE5C2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</w:t>
            </w:r>
            <w:r>
              <w:rPr>
                <w:rFonts w:hAnsi="ＭＳ 明朝" w:cs="ＭＳ Ｐゴシック" w:hint="eastAsia"/>
                <w:kern w:val="0"/>
                <w:sz w:val="22"/>
                <w:szCs w:val="22"/>
              </w:rPr>
              <w:t>3</w:t>
            </w: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0</w:t>
            </w:r>
          </w:p>
        </w:tc>
      </w:tr>
      <w:tr w:rsidR="004B63F1" w:rsidRPr="00BF0368" w14:paraId="01E14110" w14:textId="77777777" w:rsidTr="00A15ECA">
        <w:trPr>
          <w:trHeight w:val="375"/>
          <w:jc w:val="center"/>
        </w:trPr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133C19" w14:textId="62A7B5B3" w:rsidR="004B63F1" w:rsidRPr="0006299A" w:rsidRDefault="00A15ECA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06299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</w:tcPr>
          <w:p w14:paraId="66F58D9B" w14:textId="5F309029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465D54" w14:textId="64620058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77608B" w14:textId="4725876C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BF863F" w14:textId="292C4208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8DD8E2" w14:textId="491BC0C4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C62034" w14:textId="210AA62B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</w:tcPr>
          <w:p w14:paraId="42CE5D62" w14:textId="3D198B37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14:20</w:t>
            </w:r>
          </w:p>
        </w:tc>
      </w:tr>
      <w:tr w:rsidR="004B63F1" w:rsidRPr="00BF0368" w14:paraId="07560222" w14:textId="77777777" w:rsidTr="00A15ECA">
        <w:trPr>
          <w:trHeight w:val="375"/>
          <w:jc w:val="center"/>
        </w:trPr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4DD33F" w14:textId="0AEE7051" w:rsidR="004B63F1" w:rsidRPr="0006299A" w:rsidRDefault="00A15ECA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06299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32ADFD1E" w14:textId="77777777" w:rsidR="004B63F1" w:rsidRPr="00BF0368" w:rsidRDefault="004B63F1" w:rsidP="005B3CD3">
            <w:pPr>
              <w:jc w:val="center"/>
              <w:rPr>
                <w:rFonts w:hAnsi="ＭＳ 明朝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hAnsi="ＭＳ 明朝" w:cs="ＭＳ Ｐゴシック" w:hint="eastAsia"/>
                <w:color w:val="000000"/>
                <w:kern w:val="0"/>
                <w:sz w:val="22"/>
                <w:szCs w:val="22"/>
              </w:rPr>
              <w:t>14:57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42A95" w14:textId="77777777" w:rsidR="004B63F1" w:rsidRPr="00BF0368" w:rsidRDefault="004B63F1" w:rsidP="005B3CD3">
            <w:pPr>
              <w:jc w:val="center"/>
              <w:rPr>
                <w:rFonts w:hAnsi="ＭＳ 明朝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hAnsi="ＭＳ 明朝" w:cs="ＭＳ Ｐゴシック" w:hint="eastAsia"/>
                <w:color w:val="000000"/>
                <w:kern w:val="0"/>
                <w:sz w:val="22"/>
                <w:szCs w:val="22"/>
              </w:rPr>
              <w:t>14:58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72894C" w14:textId="77777777" w:rsidR="004B63F1" w:rsidRPr="00BF0368" w:rsidRDefault="004B63F1" w:rsidP="005B3CD3">
            <w:pPr>
              <w:jc w:val="center"/>
              <w:rPr>
                <w:rFonts w:hAnsi="ＭＳ 明朝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hAnsi="ＭＳ 明朝" w:cs="ＭＳ Ｐゴシック" w:hint="eastAsia"/>
                <w:color w:val="000000"/>
                <w:kern w:val="0"/>
                <w:sz w:val="22"/>
                <w:szCs w:val="22"/>
              </w:rPr>
              <w:t>15:00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9E30E" w14:textId="77777777" w:rsidR="004B63F1" w:rsidRPr="00BF0368" w:rsidRDefault="004B63F1" w:rsidP="005B3CD3">
            <w:pPr>
              <w:jc w:val="center"/>
              <w:rPr>
                <w:rFonts w:hAnsi="ＭＳ 明朝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hAnsi="ＭＳ 明朝" w:cs="ＭＳ Ｐゴシック" w:hint="eastAsia"/>
                <w:color w:val="000000"/>
                <w:kern w:val="0"/>
                <w:sz w:val="22"/>
                <w:szCs w:val="22"/>
              </w:rPr>
              <w:t>15:03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85DA3" w14:textId="77777777" w:rsidR="004B63F1" w:rsidRPr="00BF0368" w:rsidRDefault="004B63F1" w:rsidP="005B3CD3">
            <w:pPr>
              <w:jc w:val="center"/>
              <w:rPr>
                <w:rFonts w:hAnsi="ＭＳ 明朝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hAnsi="ＭＳ 明朝" w:cs="ＭＳ Ｐゴシック" w:hint="eastAsia"/>
                <w:color w:val="000000"/>
                <w:kern w:val="0"/>
                <w:sz w:val="22"/>
                <w:szCs w:val="22"/>
              </w:rPr>
              <w:t>15:04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0D1B7C" w14:textId="77777777" w:rsidR="004B63F1" w:rsidRPr="00BF0368" w:rsidRDefault="004B63F1" w:rsidP="005B3CD3">
            <w:pPr>
              <w:jc w:val="center"/>
              <w:rPr>
                <w:rFonts w:hAnsi="ＭＳ 明朝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hAnsi="ＭＳ 明朝" w:cs="ＭＳ Ｐゴシック" w:hint="eastAsia"/>
                <w:color w:val="000000"/>
                <w:kern w:val="0"/>
                <w:sz w:val="22"/>
                <w:szCs w:val="22"/>
              </w:rPr>
              <w:t>15:06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56E41712" w14:textId="77777777" w:rsidR="004B63F1" w:rsidRPr="00BF0368" w:rsidRDefault="004B63F1" w:rsidP="005B3CD3">
            <w:pPr>
              <w:jc w:val="center"/>
              <w:rPr>
                <w:rFonts w:hAnsi="ＭＳ 明朝" w:cs="ＭＳ Ｐゴシック"/>
                <w:color w:val="000000"/>
                <w:kern w:val="0"/>
                <w:sz w:val="22"/>
                <w:szCs w:val="22"/>
              </w:rPr>
            </w:pPr>
            <w:r w:rsidRPr="00BF0368">
              <w:rPr>
                <w:rFonts w:hAnsi="ＭＳ 明朝" w:cs="ＭＳ Ｐゴシック" w:hint="eastAsia"/>
                <w:color w:val="000000"/>
                <w:kern w:val="0"/>
                <w:sz w:val="22"/>
                <w:szCs w:val="22"/>
              </w:rPr>
              <w:t>15:10</w:t>
            </w:r>
          </w:p>
        </w:tc>
      </w:tr>
    </w:tbl>
    <w:p w14:paraId="099C77BF" w14:textId="77777777" w:rsidR="004B63F1" w:rsidRDefault="004B63F1" w:rsidP="004B63F1">
      <w:pPr>
        <w:pStyle w:val="10"/>
        <w:ind w:firstLineChars="0" w:firstLine="0"/>
      </w:pPr>
    </w:p>
    <w:p w14:paraId="52AA8000" w14:textId="77777777" w:rsidR="004B63F1" w:rsidRPr="00D62B07" w:rsidRDefault="004B63F1" w:rsidP="004B63F1">
      <w:pPr>
        <w:pStyle w:val="10"/>
        <w:numPr>
          <w:ilvl w:val="0"/>
          <w:numId w:val="14"/>
        </w:numPr>
        <w:ind w:firstLineChars="0"/>
      </w:pPr>
      <w:r w:rsidRPr="00D62B07">
        <w:rPr>
          <w:rFonts w:hint="eastAsia"/>
        </w:rPr>
        <w:t xml:space="preserve">大島公園 ➝ 泉津 ➝ 岡田港　行 </w:t>
      </w:r>
    </w:p>
    <w:tbl>
      <w:tblPr>
        <w:tblW w:w="7606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10"/>
        <w:gridCol w:w="1088"/>
        <w:gridCol w:w="1080"/>
        <w:gridCol w:w="1080"/>
        <w:gridCol w:w="1080"/>
        <w:gridCol w:w="1080"/>
        <w:gridCol w:w="1088"/>
      </w:tblGrid>
      <w:tr w:rsidR="00A15ECA" w:rsidRPr="00A15ECA" w14:paraId="19090DA3" w14:textId="77777777" w:rsidTr="005B3CD3">
        <w:trPr>
          <w:trHeight w:val="1800"/>
          <w:jc w:val="center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noWrap/>
            <w:vAlign w:val="center"/>
            <w:hideMark/>
          </w:tcPr>
          <w:p w14:paraId="71FD60E1" w14:textId="307C93FB" w:rsidR="004B63F1" w:rsidRPr="00A15ECA" w:rsidRDefault="004B63F1" w:rsidP="005B3CD3">
            <w:pPr>
              <w:rPr>
                <w:rFonts w:ascii="游ゴシック" w:eastAsia="游ゴシック" w:hAnsi="游ゴシック" w:cs="ＭＳ Ｐゴシック"/>
                <w:kern w:val="0"/>
                <w:sz w:val="22"/>
                <w:szCs w:val="22"/>
              </w:rPr>
            </w:pPr>
            <w:r w:rsidRPr="00A15ECA">
              <w:rPr>
                <w:rFonts w:ascii="游ゴシック" w:eastAsia="游ゴシック" w:hAnsi="游ゴシック" w:cs="ＭＳ Ｐゴシック"/>
                <w:noProof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04CD58" wp14:editId="7E096FF3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-113665</wp:posOffset>
                      </wp:positionV>
                      <wp:extent cx="419100" cy="609600"/>
                      <wp:effectExtent l="0" t="0" r="0" b="0"/>
                      <wp:wrapNone/>
                      <wp:docPr id="1732744786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809C85" w14:textId="77777777" w:rsidR="004B63F1" w:rsidRDefault="004B63F1" w:rsidP="004B63F1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dark1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停留所</w:t>
                                  </w:r>
                                </w:p>
                              </w:txbxContent>
                            </wps:txbx>
                            <wps:bodyPr vertOverflow="clip" horzOverflow="clip" vert="wordArtVertRtl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4CD58" id="_x0000_s1030" type="#_x0000_t202" style="position:absolute;margin-left:16.9pt;margin-top:-8.95pt;width:33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" filled="f" stroked="f">
                      <v:textbox style="layout-flow:vertical;mso-layout-flow-alt:top-to-bottom">
                        <w:txbxContent>
                          <w:p w14:paraId="33809C85" w14:textId="77777777" w:rsidR="004B63F1" w:rsidRDefault="004B63F1" w:rsidP="004B63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停留所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7A929F" w14:textId="77777777" w:rsidR="004B63F1" w:rsidRPr="00A15ECA" w:rsidRDefault="004B63F1" w:rsidP="005B3CD3">
            <w:pPr>
              <w:rPr>
                <w:rFonts w:ascii="游ゴシック" w:eastAsia="游ゴシック" w:hAnsi="游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textDirection w:val="tbRlV"/>
            <w:vAlign w:val="center"/>
            <w:hideMark/>
          </w:tcPr>
          <w:p w14:paraId="1957B368" w14:textId="77777777" w:rsidR="004B63F1" w:rsidRPr="00A15ECA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A15EC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大島公園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  <w:hideMark/>
          </w:tcPr>
          <w:p w14:paraId="548A67DC" w14:textId="77777777" w:rsidR="004B63F1" w:rsidRPr="00A15ECA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A15EC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椿トンネル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  <w:hideMark/>
          </w:tcPr>
          <w:p w14:paraId="5CBF3CE9" w14:textId="77777777" w:rsidR="004B63F1" w:rsidRPr="00A15ECA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A15EC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泉津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  <w:hideMark/>
          </w:tcPr>
          <w:p w14:paraId="2F909641" w14:textId="77777777" w:rsidR="004B63F1" w:rsidRPr="00A15ECA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A15EC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秋の浜入口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noWrap/>
            <w:textDirection w:val="tbRlV"/>
            <w:vAlign w:val="center"/>
            <w:hideMark/>
          </w:tcPr>
          <w:p w14:paraId="58E10CC2" w14:textId="77777777" w:rsidR="004B63F1" w:rsidRPr="00A15ECA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A15EC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岡田出張所前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tbRlV"/>
            <w:vAlign w:val="center"/>
            <w:hideMark/>
          </w:tcPr>
          <w:p w14:paraId="4CB363D0" w14:textId="77777777" w:rsidR="004B63F1" w:rsidRPr="00A15ECA" w:rsidRDefault="004B63F1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A15EC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岡田港</w:t>
            </w:r>
          </w:p>
        </w:tc>
      </w:tr>
      <w:tr w:rsidR="00A15ECA" w:rsidRPr="00A15ECA" w14:paraId="5DEDDEB3" w14:textId="77777777" w:rsidTr="00A15ECA">
        <w:trPr>
          <w:trHeight w:val="375"/>
          <w:jc w:val="center"/>
        </w:trPr>
        <w:tc>
          <w:tcPr>
            <w:tcW w:w="1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5CEF59" w14:textId="44BDADA8" w:rsidR="004B63F1" w:rsidRPr="00A15ECA" w:rsidRDefault="0006299A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</w:tcPr>
          <w:p w14:paraId="0756E79A" w14:textId="651753C0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12:50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FFB040" w14:textId="0AF2FDCF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12:54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194EA9" w14:textId="49A259FE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12:56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EB60D7" w14:textId="2A47F368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12:57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4EF01D5" w14:textId="2765F4B5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026072B" w14:textId="4A91A950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13:03</w:t>
            </w:r>
          </w:p>
        </w:tc>
      </w:tr>
      <w:tr w:rsidR="00A15ECA" w:rsidRPr="00A15ECA" w14:paraId="7E82F28B" w14:textId="77777777" w:rsidTr="00A15ECA">
        <w:trPr>
          <w:trHeight w:val="375"/>
          <w:jc w:val="center"/>
        </w:trPr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857051" w14:textId="3645D183" w:rsidR="004B63F1" w:rsidRPr="00A15ECA" w:rsidRDefault="006013C0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BF0368">
              <w:rPr>
                <w:rFonts w:ascii="游ゴシック" w:eastAsia="游ゴシック" w:hAnsi="游ゴシック" w:cs="ＭＳ Ｐゴシック"/>
                <w:noProof/>
                <w:color w:val="000000"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E5433E3" wp14:editId="167D309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-641985</wp:posOffset>
                      </wp:positionV>
                      <wp:extent cx="323850" cy="295275"/>
                      <wp:effectExtent l="0" t="0" r="0" b="0"/>
                      <wp:wrapNone/>
                      <wp:docPr id="843184433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93B4B" w14:textId="77777777" w:rsidR="006013C0" w:rsidRDefault="006013C0" w:rsidP="006013C0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dark1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便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433E3" id="_x0000_s1031" type="#_x0000_t202" style="position:absolute;left:0;text-align:left;margin-left:.75pt;margin-top:-50.55pt;width:25.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" filled="f" stroked="f">
                      <v:textbox>
                        <w:txbxContent>
                          <w:p w14:paraId="2FA93B4B" w14:textId="77777777" w:rsidR="006013C0" w:rsidRDefault="006013C0" w:rsidP="006013C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sz w:val="22"/>
                                <w:szCs w:val="22"/>
                              </w:rPr>
                              <w:t>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99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</w:tcPr>
          <w:p w14:paraId="5F328D7E" w14:textId="659E0570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6B1236" w14:textId="75865704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A6699F" w14:textId="444A8219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2EE7F4" w14:textId="3978FD6E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6C856AC2" w14:textId="7EC0A0EC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13:50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55D7CA0" w14:textId="2C52DFBB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13:53</w:t>
            </w:r>
          </w:p>
        </w:tc>
      </w:tr>
      <w:tr w:rsidR="00A15ECA" w:rsidRPr="00A15ECA" w14:paraId="6E032A45" w14:textId="77777777" w:rsidTr="00A15ECA">
        <w:trPr>
          <w:trHeight w:val="375"/>
          <w:jc w:val="center"/>
        </w:trPr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9FB855" w14:textId="04A22778" w:rsidR="004B63F1" w:rsidRPr="00A15ECA" w:rsidRDefault="0006299A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</w:tcPr>
          <w:p w14:paraId="0A6F55D8" w14:textId="31F77041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3D0573" w14:textId="1D86AE86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070B24" w14:textId="1A6D8895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435E23" w14:textId="2B95BF29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747F3A81" w14:textId="1E5DC177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14:50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4FF4663E" w14:textId="7A360340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14:53</w:t>
            </w:r>
          </w:p>
        </w:tc>
      </w:tr>
      <w:tr w:rsidR="00A15ECA" w:rsidRPr="00A15ECA" w14:paraId="43ADDFE3" w14:textId="77777777" w:rsidTr="00A15ECA">
        <w:trPr>
          <w:trHeight w:val="375"/>
          <w:jc w:val="center"/>
        </w:trPr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79796E" w14:textId="05C3E19F" w:rsidR="004B63F1" w:rsidRPr="00A15ECA" w:rsidRDefault="0006299A" w:rsidP="005B3CD3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</w:tcPr>
          <w:p w14:paraId="713414D9" w14:textId="5B697CDA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15:20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10C942" w14:textId="0C1F3A07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15:24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05CFB3" w14:textId="2AAFFC03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15:26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FE076D" w14:textId="2A855AD4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15:27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466FD51C" w14:textId="1A4C6D68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15:30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4B4F7E52" w14:textId="2DE6C78C" w:rsidR="004B63F1" w:rsidRPr="00A15ECA" w:rsidRDefault="00A15ECA" w:rsidP="005B3CD3">
            <w:pPr>
              <w:jc w:val="center"/>
              <w:rPr>
                <w:rFonts w:hAnsi="ＭＳ 明朝" w:cs="ＭＳ Ｐゴシック"/>
                <w:kern w:val="0"/>
                <w:sz w:val="22"/>
                <w:szCs w:val="22"/>
              </w:rPr>
            </w:pPr>
            <w:r w:rsidRPr="00A15ECA">
              <w:rPr>
                <w:rFonts w:hAnsi="ＭＳ 明朝" w:cs="ＭＳ Ｐゴシック"/>
                <w:kern w:val="0"/>
                <w:sz w:val="22"/>
                <w:szCs w:val="22"/>
              </w:rPr>
              <w:t>15:33</w:t>
            </w:r>
          </w:p>
        </w:tc>
      </w:tr>
    </w:tbl>
    <w:p w14:paraId="265027E8" w14:textId="56CD7290" w:rsidR="004B63F1" w:rsidRPr="00A2259C" w:rsidRDefault="004B63F1" w:rsidP="004B63F1">
      <w:pPr>
        <w:pStyle w:val="10"/>
        <w:ind w:firstLineChars="0" w:firstLine="0"/>
        <w:jc w:val="right"/>
      </w:pPr>
    </w:p>
    <w:p w14:paraId="7839F820" w14:textId="77777777" w:rsidR="0014327A" w:rsidRPr="004B63F1" w:rsidRDefault="0014327A" w:rsidP="0014327A">
      <w:pPr>
        <w:pStyle w:val="10"/>
      </w:pPr>
    </w:p>
    <w:p w14:paraId="01AB4354" w14:textId="2CA2AFAB" w:rsidR="00CD7F57" w:rsidRDefault="00CD7F57" w:rsidP="00F951AF">
      <w:pPr>
        <w:pStyle w:val="2"/>
      </w:pPr>
      <w:bookmarkStart w:id="14" w:name="_Toc207647450"/>
      <w:r>
        <w:rPr>
          <w:rFonts w:hint="eastAsia"/>
        </w:rPr>
        <w:t>車両の運用</w:t>
      </w:r>
      <w:bookmarkEnd w:id="14"/>
    </w:p>
    <w:p w14:paraId="0413D14F" w14:textId="3FB9F831" w:rsidR="00F34671" w:rsidRDefault="005B5A34" w:rsidP="00BB75F9">
      <w:pPr>
        <w:pStyle w:val="10"/>
        <w:numPr>
          <w:ilvl w:val="0"/>
          <w:numId w:val="13"/>
        </w:numPr>
        <w:ind w:firstLineChars="0"/>
      </w:pPr>
      <w:r>
        <w:rPr>
          <w:rFonts w:hint="eastAsia"/>
        </w:rPr>
        <w:t>ジャンボタクシー1台</w:t>
      </w:r>
      <w:r w:rsidR="00F55E3A">
        <w:rPr>
          <w:rFonts w:hint="eastAsia"/>
        </w:rPr>
        <w:t>あるいは</w:t>
      </w:r>
      <w:r>
        <w:rPr>
          <w:rFonts w:hint="eastAsia"/>
        </w:rPr>
        <w:t>セダンタイプタクシー</w:t>
      </w:r>
      <w:r w:rsidR="00F34671">
        <w:rPr>
          <w:rFonts w:hint="eastAsia"/>
        </w:rPr>
        <w:t>2台</w:t>
      </w:r>
      <w:r w:rsidR="00F55E3A">
        <w:rPr>
          <w:rFonts w:hint="eastAsia"/>
        </w:rPr>
        <w:t>で運行する。</w:t>
      </w:r>
    </w:p>
    <w:p w14:paraId="0E9C1D03" w14:textId="77777777" w:rsidR="009A02FE" w:rsidRPr="00132F7A" w:rsidRDefault="009A02FE" w:rsidP="0014327A">
      <w:pPr>
        <w:pStyle w:val="10"/>
        <w:ind w:left="570" w:firstLineChars="0" w:firstLine="0"/>
      </w:pPr>
    </w:p>
    <w:p w14:paraId="5BA5ADA0" w14:textId="77777777" w:rsidR="004B63F1" w:rsidRDefault="004B63F1">
      <w:pPr>
        <w:rPr>
          <w:rFonts w:ascii="ＭＳ ゴシック" w:eastAsia="ＭＳ ゴシック" w:hAnsi="Arial"/>
          <w:color w:val="000000" w:themeColor="text1"/>
          <w:sz w:val="24"/>
        </w:rPr>
      </w:pPr>
      <w:r>
        <w:rPr>
          <w:color w:val="000000" w:themeColor="text1"/>
        </w:rPr>
        <w:br w:type="page"/>
      </w:r>
    </w:p>
    <w:p w14:paraId="212E5EE0" w14:textId="348C7E4C" w:rsidR="00CD7F57" w:rsidRPr="00727C48" w:rsidRDefault="00CD7F57" w:rsidP="00F951AF">
      <w:pPr>
        <w:pStyle w:val="2"/>
        <w:rPr>
          <w:color w:val="000000" w:themeColor="text1"/>
        </w:rPr>
      </w:pPr>
      <w:bookmarkStart w:id="15" w:name="_Toc207647451"/>
      <w:r w:rsidRPr="00727C48">
        <w:rPr>
          <w:rFonts w:hint="eastAsia"/>
          <w:color w:val="000000" w:themeColor="text1"/>
        </w:rPr>
        <w:lastRenderedPageBreak/>
        <w:t>緊急時の対応</w:t>
      </w:r>
      <w:bookmarkEnd w:id="15"/>
    </w:p>
    <w:p w14:paraId="2A9C00D9" w14:textId="72E9E2A0" w:rsidR="009A7679" w:rsidRDefault="004138E9" w:rsidP="00727C48">
      <w:pPr>
        <w:pStyle w:val="3"/>
      </w:pPr>
      <w:bookmarkStart w:id="16" w:name="_Toc207647452"/>
      <w:r>
        <w:rPr>
          <w:rFonts w:hint="eastAsia"/>
        </w:rPr>
        <w:t>通常の問合せ</w:t>
      </w:r>
      <w:bookmarkEnd w:id="16"/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5171"/>
        <w:gridCol w:w="5172"/>
      </w:tblGrid>
      <w:tr w:rsidR="004138E9" w:rsidRPr="004138E9" w14:paraId="58A2C8C0" w14:textId="77777777" w:rsidTr="004138E9">
        <w:tc>
          <w:tcPr>
            <w:tcW w:w="5171" w:type="dxa"/>
          </w:tcPr>
          <w:p w14:paraId="424F6AD3" w14:textId="37C9CDB1" w:rsidR="004138E9" w:rsidRPr="006E2DDB" w:rsidRDefault="00C15556" w:rsidP="004138E9">
            <w:pPr>
              <w:pStyle w:val="10"/>
              <w:ind w:firstLineChars="0" w:firstLine="0"/>
              <w:jc w:val="center"/>
              <w:rPr>
                <w:rFonts w:ascii="ＭＳ ゴシック" w:eastAsia="ＭＳ ゴシック" w:hAnsi="ＭＳ ゴシック"/>
              </w:rPr>
            </w:pPr>
            <w:r w:rsidRPr="006E2DDB">
              <w:rPr>
                <w:rFonts w:ascii="ＭＳ ゴシック" w:eastAsia="ＭＳ ゴシック" w:hAnsi="ＭＳ ゴシック" w:hint="eastAsia"/>
              </w:rPr>
              <w:t>乗合タクシーの運行に関するお問い合わせ</w:t>
            </w:r>
          </w:p>
        </w:tc>
        <w:tc>
          <w:tcPr>
            <w:tcW w:w="5172" w:type="dxa"/>
          </w:tcPr>
          <w:p w14:paraId="7BC1E608" w14:textId="27BF3F9B" w:rsidR="004138E9" w:rsidRPr="006E2DDB" w:rsidRDefault="00C15556" w:rsidP="004138E9">
            <w:pPr>
              <w:pStyle w:val="10"/>
              <w:ind w:firstLineChars="0" w:firstLine="0"/>
              <w:jc w:val="center"/>
              <w:rPr>
                <w:rFonts w:ascii="ＭＳ ゴシック" w:eastAsia="ＭＳ ゴシック" w:hAnsi="ＭＳ ゴシック"/>
              </w:rPr>
            </w:pPr>
            <w:r w:rsidRPr="006E2DDB">
              <w:rPr>
                <w:rFonts w:ascii="ＭＳ ゴシック" w:eastAsia="ＭＳ ゴシック" w:hAnsi="ＭＳ ゴシック" w:hint="eastAsia"/>
              </w:rPr>
              <w:t>左記以外の実証実験に関するお問い合わせ（平日）</w:t>
            </w:r>
          </w:p>
        </w:tc>
      </w:tr>
      <w:tr w:rsidR="004138E9" w14:paraId="70FB3FB8" w14:textId="77777777" w:rsidTr="004138E9">
        <w:tc>
          <w:tcPr>
            <w:tcW w:w="5171" w:type="dxa"/>
            <w:vAlign w:val="center"/>
          </w:tcPr>
          <w:p w14:paraId="77FC53B9" w14:textId="18EBAB0C" w:rsidR="004138E9" w:rsidRDefault="002C073A" w:rsidP="004138E9">
            <w:pPr>
              <w:pStyle w:val="10"/>
              <w:ind w:firstLineChars="0" w:firstLine="0"/>
              <w:jc w:val="center"/>
            </w:pPr>
            <w:r w:rsidRPr="002C073A">
              <w:rPr>
                <w:noProof/>
              </w:rPr>
              <w:drawing>
                <wp:inline distT="0" distB="0" distL="0" distR="0" wp14:anchorId="202444A8" wp14:editId="10267397">
                  <wp:extent cx="2600325" cy="3325264"/>
                  <wp:effectExtent l="0" t="0" r="0" b="8890"/>
                  <wp:docPr id="154151480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720" cy="332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Align w:val="center"/>
          </w:tcPr>
          <w:p w14:paraId="2624E894" w14:textId="1F60F3C3" w:rsidR="004138E9" w:rsidRDefault="00BB7490" w:rsidP="004138E9">
            <w:pPr>
              <w:pStyle w:val="10"/>
              <w:ind w:firstLineChars="0" w:firstLine="0"/>
              <w:jc w:val="center"/>
            </w:pPr>
            <w:r w:rsidRPr="00BB7490">
              <w:rPr>
                <w:noProof/>
              </w:rPr>
              <w:drawing>
                <wp:inline distT="0" distB="0" distL="0" distR="0" wp14:anchorId="66DA23E5" wp14:editId="46DE544C">
                  <wp:extent cx="2599514" cy="3324225"/>
                  <wp:effectExtent l="0" t="0" r="0" b="0"/>
                  <wp:docPr id="481295633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29" cy="334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916FF" w14:textId="77777777" w:rsidR="004138E9" w:rsidRDefault="004138E9" w:rsidP="004138E9">
      <w:pPr>
        <w:pStyle w:val="10"/>
      </w:pPr>
    </w:p>
    <w:p w14:paraId="2E84EAAD" w14:textId="61AC05F6" w:rsidR="004138E9" w:rsidRPr="004138E9" w:rsidRDefault="004138E9" w:rsidP="004138E9">
      <w:pPr>
        <w:pStyle w:val="3"/>
      </w:pPr>
      <w:bookmarkStart w:id="17" w:name="_Toc207647453"/>
      <w:r>
        <w:rPr>
          <w:rFonts w:hint="eastAsia"/>
        </w:rPr>
        <w:t>事故等の発生時</w:t>
      </w:r>
      <w:bookmarkEnd w:id="17"/>
    </w:p>
    <w:p w14:paraId="771949A3" w14:textId="1BDB23F3" w:rsidR="004138E9" w:rsidRDefault="004138E9" w:rsidP="004138E9">
      <w:pPr>
        <w:pStyle w:val="10"/>
      </w:pPr>
      <w:r w:rsidRPr="004138E9">
        <w:rPr>
          <w:rFonts w:hint="eastAsia"/>
          <w:noProof/>
        </w:rPr>
        <w:drawing>
          <wp:inline distT="0" distB="0" distL="0" distR="0" wp14:anchorId="2BD145DF" wp14:editId="41B8924E">
            <wp:extent cx="6120130" cy="3225068"/>
            <wp:effectExtent l="0" t="0" r="0" b="0"/>
            <wp:docPr id="99369505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95057" name="図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3DB29ED" w14:textId="6CD7B5D5" w:rsidR="00727C48" w:rsidRDefault="004138E9" w:rsidP="004138E9">
      <w:pPr>
        <w:pStyle w:val="3"/>
      </w:pPr>
      <w:bookmarkStart w:id="18" w:name="_Toc207647454"/>
      <w:r>
        <w:rPr>
          <w:rFonts w:hint="eastAsia"/>
        </w:rPr>
        <w:lastRenderedPageBreak/>
        <w:t>災害時</w:t>
      </w:r>
      <w:bookmarkEnd w:id="18"/>
    </w:p>
    <w:p w14:paraId="65210FA3" w14:textId="70D2CDFB" w:rsidR="004138E9" w:rsidRPr="004138E9" w:rsidRDefault="004138E9" w:rsidP="004138E9">
      <w:pPr>
        <w:pStyle w:val="10"/>
      </w:pPr>
      <w:r w:rsidRPr="004138E9">
        <w:rPr>
          <w:rFonts w:hint="eastAsia"/>
          <w:noProof/>
        </w:rPr>
        <w:drawing>
          <wp:inline distT="0" distB="0" distL="0" distR="0" wp14:anchorId="33D6CE14" wp14:editId="48924B87">
            <wp:extent cx="6111475" cy="3700145"/>
            <wp:effectExtent l="0" t="0" r="3810" b="0"/>
            <wp:docPr id="116344277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42779" name="図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7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8E9" w:rsidRPr="004138E9" w:rsidSect="00BE3CC9">
      <w:footerReference w:type="default" r:id="rId34"/>
      <w:pgSz w:w="11906" w:h="16838" w:code="9"/>
      <w:pgMar w:top="1418" w:right="1134" w:bottom="1134" w:left="1134" w:header="567" w:footer="567" w:gutter="0"/>
      <w:pgNumType w:start="1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0" w:author="橋本 歩" w:date="2025-11-12T11:09:00Z" w:initials="橋本">
    <w:p w14:paraId="358AAE30" w14:textId="46090B06" w:rsidR="00C15556" w:rsidRDefault="00C15556">
      <w:pPr>
        <w:pStyle w:val="af1"/>
      </w:pPr>
      <w:r>
        <w:rPr>
          <w:rStyle w:val="af0"/>
        </w:rPr>
        <w:annotationRef/>
      </w:r>
      <w:r>
        <w:rPr>
          <w:rFonts w:hint="eastAsia"/>
        </w:rPr>
        <w:t>見本図</w:t>
      </w:r>
    </w:p>
  </w:comment>
  <w:comment w:id="13" w:author="榎本　慎也" w:date="2025-05-08T17:09:00Z" w:initials="慎榎">
    <w:p w14:paraId="111BA895" w14:textId="77777777" w:rsidR="0014327A" w:rsidRDefault="0014327A" w:rsidP="0014327A">
      <w:pPr>
        <w:pStyle w:val="af1"/>
      </w:pPr>
      <w:r>
        <w:rPr>
          <w:rStyle w:val="af0"/>
        </w:rPr>
        <w:annotationRef/>
      </w:r>
      <w:r>
        <w:t>調整中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58AAE30" w15:done="0"/>
  <w15:commentEx w15:paraId="111BA89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88DB4FE" w16cex:dateUtc="2025-05-08T08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58AAE30" w16cid:durableId="2CBEE95D"/>
  <w16cid:commentId w16cid:paraId="111BA895" w16cid:durableId="188DB4F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D834D" w14:textId="77777777" w:rsidR="004E56C7" w:rsidRDefault="004E56C7">
      <w:r>
        <w:separator/>
      </w:r>
    </w:p>
  </w:endnote>
  <w:endnote w:type="continuationSeparator" w:id="0">
    <w:p w14:paraId="2057CE17" w14:textId="77777777" w:rsidR="004E56C7" w:rsidRDefault="004E5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431DF" w14:textId="77777777" w:rsidR="004A74A5" w:rsidRDefault="004A74A5" w:rsidP="00273954">
    <w:pPr>
      <w:ind w:right="210" w:firstLine="210"/>
    </w:pPr>
  </w:p>
  <w:p w14:paraId="727A0110" w14:textId="77777777" w:rsidR="004A74A5" w:rsidRDefault="004A74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B2654" w14:textId="77777777" w:rsidR="004A74A5" w:rsidRDefault="004A74A5" w:rsidP="00273954">
    <w:pPr>
      <w:ind w:right="210" w:firstLine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8936745"/>
      <w:docPartObj>
        <w:docPartGallery w:val="Page Numbers (Bottom of Page)"/>
        <w:docPartUnique/>
      </w:docPartObj>
    </w:sdtPr>
    <w:sdtEndPr>
      <w:rPr>
        <w:rFonts w:hAnsi="ＭＳ 明朝"/>
      </w:rPr>
    </w:sdtEndPr>
    <w:sdtContent>
      <w:p w14:paraId="27A1F474" w14:textId="77777777" w:rsidR="00BE3CC9" w:rsidRDefault="00BE3CC9" w:rsidP="00FA1698">
        <w:pPr>
          <w:ind w:right="-1"/>
          <w:jc w:val="center"/>
        </w:pPr>
        <w:r>
          <w:rPr>
            <w:rFonts w:hAnsi="ＭＳ 明朝" w:hint="eastAsia"/>
          </w:rPr>
          <w:t>-</w:t>
        </w:r>
        <w:r w:rsidRPr="003A39AD">
          <w:rPr>
            <w:rFonts w:hAnsi="ＭＳ 明朝"/>
          </w:rPr>
          <w:fldChar w:fldCharType="begin"/>
        </w:r>
        <w:r w:rsidRPr="003A39AD">
          <w:rPr>
            <w:rFonts w:hAnsi="ＭＳ 明朝"/>
          </w:rPr>
          <w:instrText>PAGE   \* MERGEFORMAT</w:instrText>
        </w:r>
        <w:r w:rsidRPr="003A39AD">
          <w:rPr>
            <w:rFonts w:hAnsi="ＭＳ 明朝"/>
          </w:rPr>
          <w:fldChar w:fldCharType="separate"/>
        </w:r>
        <w:r w:rsidRPr="00096046">
          <w:rPr>
            <w:rFonts w:hAnsi="ＭＳ 明朝"/>
            <w:noProof/>
            <w:lang w:val="ja-JP"/>
          </w:rPr>
          <w:t>1</w:t>
        </w:r>
        <w:r w:rsidRPr="003A39AD">
          <w:rPr>
            <w:rFonts w:hAnsi="ＭＳ 明朝"/>
          </w:rPr>
          <w:fldChar w:fldCharType="end"/>
        </w:r>
        <w:r>
          <w:rPr>
            <w:rFonts w:hAnsi="ＭＳ 明朝" w:hint="eastAsia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D583E" w14:textId="77777777" w:rsidR="004E56C7" w:rsidRDefault="004E56C7">
      <w:r>
        <w:separator/>
      </w:r>
    </w:p>
  </w:footnote>
  <w:footnote w:type="continuationSeparator" w:id="0">
    <w:p w14:paraId="48330DA5" w14:textId="77777777" w:rsidR="004E56C7" w:rsidRDefault="004E5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4888" w14:textId="77777777" w:rsidR="004A74A5" w:rsidRDefault="004A74A5" w:rsidP="00273954">
    <w:pPr>
      <w:ind w:right="210" w:firstLine="210"/>
    </w:pPr>
  </w:p>
  <w:p w14:paraId="50CD6232" w14:textId="77777777" w:rsidR="004A74A5" w:rsidRDefault="004A74A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BF8F3" w14:textId="77777777" w:rsidR="004A74A5" w:rsidRDefault="004A74A5" w:rsidP="00273954">
    <w:pPr>
      <w:ind w:right="210"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391B"/>
    <w:multiLevelType w:val="hybridMultilevel"/>
    <w:tmpl w:val="4C5E3726"/>
    <w:lvl w:ilvl="0" w:tplc="037274D0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00F6A0B"/>
    <w:multiLevelType w:val="hybridMultilevel"/>
    <w:tmpl w:val="3252F3A8"/>
    <w:lvl w:ilvl="0" w:tplc="58A29078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2" w15:restartNumberingAfterBreak="0">
    <w:nsid w:val="30491D7D"/>
    <w:multiLevelType w:val="multilevel"/>
    <w:tmpl w:val="659A5372"/>
    <w:lvl w:ilvl="0">
      <w:start w:val="1"/>
      <w:numFmt w:val="decimal"/>
      <w:pStyle w:val="1"/>
      <w:suff w:val="nothing"/>
      <w:lvlText w:val="%1.　"/>
      <w:lvlJc w:val="left"/>
      <w:pPr>
        <w:ind w:left="510" w:hanging="51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u w:val="none"/>
        <w:effect w:val="none"/>
        <w:vertAlign w:val="baseline"/>
        <w:em w:val="none"/>
        <w:lang w:eastAsia="ja-JP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nothing"/>
      <w:lvlText w:val="%1.%2　"/>
      <w:lvlJc w:val="left"/>
      <w:pPr>
        <w:ind w:left="510" w:hanging="51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nothing"/>
      <w:lvlText w:val="%1.%2.%3　"/>
      <w:lvlJc w:val="left"/>
      <w:pPr>
        <w:ind w:left="510" w:hanging="510"/>
      </w:pPr>
      <w:rPr>
        <w:rFonts w:hint="eastAsia"/>
        <w:color w:val="auto"/>
      </w:rPr>
    </w:lvl>
    <w:lvl w:ilvl="3">
      <w:start w:val="1"/>
      <w:numFmt w:val="decimal"/>
      <w:pStyle w:val="4"/>
      <w:suff w:val="space"/>
      <w:lvlText w:val="%1.%2.%3.%4　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suff w:val="nothing"/>
      <w:lvlText w:val="（%5）"/>
      <w:lvlJc w:val="left"/>
      <w:pPr>
        <w:ind w:left="510" w:hanging="510"/>
      </w:pPr>
      <w:rPr>
        <w:rFonts w:ascii="ＭＳ ゴシック" w:eastAsia="ＭＳ ゴシック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suff w:val="nothing"/>
      <w:lvlText w:val="%6）"/>
      <w:lvlJc w:val="left"/>
      <w:pPr>
        <w:ind w:left="510" w:hanging="226"/>
      </w:pPr>
      <w:rPr>
        <w:rFonts w:ascii="ＭＳ ゴシック" w:eastAsia="ＭＳ ゴシック" w:hint="eastAsia"/>
        <w:color w:val="auto"/>
      </w:rPr>
    </w:lvl>
    <w:lvl w:ilvl="6">
      <w:start w:val="1"/>
      <w:numFmt w:val="decimalEnclosedCircle"/>
      <w:pStyle w:val="7"/>
      <w:suff w:val="nothing"/>
      <w:lvlText w:val="%7　"/>
      <w:lvlJc w:val="left"/>
      <w:pPr>
        <w:ind w:left="1253" w:hanging="856"/>
      </w:pPr>
      <w:rPr>
        <w:rFonts w:ascii="ＭＳ ゴシック" w:eastAsia="ＭＳ ゴシック"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1361" w:hanging="794"/>
      </w:pPr>
      <w:rPr>
        <w:rFonts w:ascii="ＭＳ ゴシック" w:eastAsia="ＭＳ ゴシック" w:hint="eastAsia"/>
      </w:rPr>
    </w:lvl>
    <w:lvl w:ilvl="8">
      <w:start w:val="1"/>
      <w:numFmt w:val="aiueoFullWidth"/>
      <w:pStyle w:val="9"/>
      <w:suff w:val="nothing"/>
      <w:lvlText w:val="%9　"/>
      <w:lvlJc w:val="left"/>
      <w:pPr>
        <w:ind w:left="1457" w:hanging="408"/>
      </w:pPr>
      <w:rPr>
        <w:rFonts w:ascii="ＭＳ ゴシック" w:eastAsia="ＭＳ ゴシック" w:hint="eastAsia"/>
      </w:rPr>
    </w:lvl>
  </w:abstractNum>
  <w:abstractNum w:abstractNumId="3" w15:restartNumberingAfterBreak="0">
    <w:nsid w:val="31D91414"/>
    <w:multiLevelType w:val="hybridMultilevel"/>
    <w:tmpl w:val="E7FC3168"/>
    <w:lvl w:ilvl="0" w:tplc="58A29078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4" w15:restartNumberingAfterBreak="0">
    <w:nsid w:val="31F25C74"/>
    <w:multiLevelType w:val="hybridMultilevel"/>
    <w:tmpl w:val="10CCD5E0"/>
    <w:lvl w:ilvl="0" w:tplc="58A29078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5" w15:restartNumberingAfterBreak="0">
    <w:nsid w:val="36811FA0"/>
    <w:multiLevelType w:val="hybridMultilevel"/>
    <w:tmpl w:val="E51CE982"/>
    <w:lvl w:ilvl="0" w:tplc="58A2907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3FA97A7B"/>
    <w:multiLevelType w:val="hybridMultilevel"/>
    <w:tmpl w:val="1B4E04EE"/>
    <w:lvl w:ilvl="0" w:tplc="58A29078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7" w15:restartNumberingAfterBreak="0">
    <w:nsid w:val="45CB46C8"/>
    <w:multiLevelType w:val="hybridMultilevel"/>
    <w:tmpl w:val="424251A4"/>
    <w:lvl w:ilvl="0" w:tplc="89E224BC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47CB7C5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62617AD9"/>
    <w:multiLevelType w:val="hybridMultilevel"/>
    <w:tmpl w:val="61EE80D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68E023D9"/>
    <w:multiLevelType w:val="hybridMultilevel"/>
    <w:tmpl w:val="01B863D6"/>
    <w:lvl w:ilvl="0" w:tplc="80BE6C26">
      <w:start w:val="1"/>
      <w:numFmt w:val="bullet"/>
      <w:pStyle w:val="a"/>
      <w:lvlText w:val="※"/>
      <w:lvlJc w:val="left"/>
      <w:pPr>
        <w:ind w:left="521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1" w:hanging="420"/>
      </w:pPr>
      <w:rPr>
        <w:rFonts w:ascii="Wingdings" w:hAnsi="Wingdings" w:hint="default"/>
      </w:rPr>
    </w:lvl>
  </w:abstractNum>
  <w:abstractNum w:abstractNumId="11" w15:restartNumberingAfterBreak="0">
    <w:nsid w:val="6CD025B7"/>
    <w:multiLevelType w:val="hybridMultilevel"/>
    <w:tmpl w:val="35EE663E"/>
    <w:lvl w:ilvl="0" w:tplc="58A29078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12" w15:restartNumberingAfterBreak="0">
    <w:nsid w:val="7CF63AB2"/>
    <w:multiLevelType w:val="hybridMultilevel"/>
    <w:tmpl w:val="260606EC"/>
    <w:lvl w:ilvl="0" w:tplc="89E224BC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"/>
  </w:num>
  <w:num w:numId="4">
    <w:abstractNumId w:val="8"/>
  </w:num>
  <w:num w:numId="5">
    <w:abstractNumId w:val="9"/>
  </w:num>
  <w:num w:numId="6">
    <w:abstractNumId w:val="12"/>
  </w:num>
  <w:num w:numId="7">
    <w:abstractNumId w:val="7"/>
  </w:num>
  <w:num w:numId="8">
    <w:abstractNumId w:val="5"/>
  </w:num>
  <w:num w:numId="9">
    <w:abstractNumId w:val="4"/>
  </w:num>
  <w:num w:numId="10">
    <w:abstractNumId w:val="6"/>
  </w:num>
  <w:num w:numId="11">
    <w:abstractNumId w:val="11"/>
  </w:num>
  <w:num w:numId="12">
    <w:abstractNumId w:val="1"/>
  </w:num>
  <w:num w:numId="13">
    <w:abstractNumId w:val="3"/>
  </w:num>
  <w:num w:numId="1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橋本 歩">
    <w15:presenceInfo w15:providerId="AD" w15:userId="S-1-5-21-1135478033-770648165-1415935554-5817"/>
  </w15:person>
  <w15:person w15:author="榎本　慎也">
    <w15:presenceInfo w15:providerId="AD" w15:userId="S::enomoto_s@cfk.co.jp::3fe7f04c-1500-4f30-8358-7c36e3d7cc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76D"/>
    <w:rsid w:val="00027E40"/>
    <w:rsid w:val="0003438D"/>
    <w:rsid w:val="000426DB"/>
    <w:rsid w:val="00056289"/>
    <w:rsid w:val="00056A72"/>
    <w:rsid w:val="0006299A"/>
    <w:rsid w:val="00066AC7"/>
    <w:rsid w:val="000841E6"/>
    <w:rsid w:val="000A457A"/>
    <w:rsid w:val="000B10F1"/>
    <w:rsid w:val="000C3C4B"/>
    <w:rsid w:val="000E096C"/>
    <w:rsid w:val="000F3052"/>
    <w:rsid w:val="00107A60"/>
    <w:rsid w:val="00126150"/>
    <w:rsid w:val="00132F7A"/>
    <w:rsid w:val="00142516"/>
    <w:rsid w:val="0014327A"/>
    <w:rsid w:val="00147576"/>
    <w:rsid w:val="0015175C"/>
    <w:rsid w:val="00153436"/>
    <w:rsid w:val="001931A1"/>
    <w:rsid w:val="001965A2"/>
    <w:rsid w:val="001A0EAB"/>
    <w:rsid w:val="001E0BB4"/>
    <w:rsid w:val="001E7CE8"/>
    <w:rsid w:val="001F0BC5"/>
    <w:rsid w:val="001F7965"/>
    <w:rsid w:val="00210A7B"/>
    <w:rsid w:val="00236012"/>
    <w:rsid w:val="00250CC8"/>
    <w:rsid w:val="002558C7"/>
    <w:rsid w:val="002726C8"/>
    <w:rsid w:val="002A0A46"/>
    <w:rsid w:val="002C073A"/>
    <w:rsid w:val="002D3736"/>
    <w:rsid w:val="00303C04"/>
    <w:rsid w:val="00305ECF"/>
    <w:rsid w:val="00306349"/>
    <w:rsid w:val="003072E3"/>
    <w:rsid w:val="0031087E"/>
    <w:rsid w:val="00322A8A"/>
    <w:rsid w:val="00327377"/>
    <w:rsid w:val="0033607A"/>
    <w:rsid w:val="003446D9"/>
    <w:rsid w:val="00361359"/>
    <w:rsid w:val="00362D0A"/>
    <w:rsid w:val="00372805"/>
    <w:rsid w:val="00375086"/>
    <w:rsid w:val="003B1C23"/>
    <w:rsid w:val="003B1E2E"/>
    <w:rsid w:val="003C496A"/>
    <w:rsid w:val="003E4209"/>
    <w:rsid w:val="00402E2E"/>
    <w:rsid w:val="00403E44"/>
    <w:rsid w:val="004138E9"/>
    <w:rsid w:val="004147F0"/>
    <w:rsid w:val="00424E54"/>
    <w:rsid w:val="004312AF"/>
    <w:rsid w:val="00445E77"/>
    <w:rsid w:val="00475923"/>
    <w:rsid w:val="00492E07"/>
    <w:rsid w:val="004A5A57"/>
    <w:rsid w:val="004A74A5"/>
    <w:rsid w:val="004B63F1"/>
    <w:rsid w:val="004C1C5E"/>
    <w:rsid w:val="004C57D5"/>
    <w:rsid w:val="004C5B30"/>
    <w:rsid w:val="004D1EC2"/>
    <w:rsid w:val="004D4F88"/>
    <w:rsid w:val="004D53AC"/>
    <w:rsid w:val="004E10B6"/>
    <w:rsid w:val="004E4352"/>
    <w:rsid w:val="004E487D"/>
    <w:rsid w:val="004E56C7"/>
    <w:rsid w:val="00504846"/>
    <w:rsid w:val="00511B40"/>
    <w:rsid w:val="0052225A"/>
    <w:rsid w:val="00536F70"/>
    <w:rsid w:val="00587944"/>
    <w:rsid w:val="005934E7"/>
    <w:rsid w:val="005955D6"/>
    <w:rsid w:val="00597F5F"/>
    <w:rsid w:val="005B3781"/>
    <w:rsid w:val="005B5464"/>
    <w:rsid w:val="005B5A34"/>
    <w:rsid w:val="005D15AD"/>
    <w:rsid w:val="005D180A"/>
    <w:rsid w:val="005D6E0C"/>
    <w:rsid w:val="005E2A73"/>
    <w:rsid w:val="005E40E6"/>
    <w:rsid w:val="005E6FFE"/>
    <w:rsid w:val="006013C0"/>
    <w:rsid w:val="006646E6"/>
    <w:rsid w:val="00697F23"/>
    <w:rsid w:val="006A543E"/>
    <w:rsid w:val="006C4FD5"/>
    <w:rsid w:val="006D108F"/>
    <w:rsid w:val="006D6BBA"/>
    <w:rsid w:val="006E196C"/>
    <w:rsid w:val="006E2DDB"/>
    <w:rsid w:val="006F0EBF"/>
    <w:rsid w:val="00704DC0"/>
    <w:rsid w:val="00706850"/>
    <w:rsid w:val="0072058E"/>
    <w:rsid w:val="00722D2B"/>
    <w:rsid w:val="00727C48"/>
    <w:rsid w:val="007402AE"/>
    <w:rsid w:val="007566D6"/>
    <w:rsid w:val="007820D5"/>
    <w:rsid w:val="00785837"/>
    <w:rsid w:val="007908EF"/>
    <w:rsid w:val="007D1C24"/>
    <w:rsid w:val="007D7822"/>
    <w:rsid w:val="007E0F54"/>
    <w:rsid w:val="00800C3C"/>
    <w:rsid w:val="00805B5E"/>
    <w:rsid w:val="00810B2E"/>
    <w:rsid w:val="008133D9"/>
    <w:rsid w:val="008736E8"/>
    <w:rsid w:val="00892B10"/>
    <w:rsid w:val="008A307A"/>
    <w:rsid w:val="008A68ED"/>
    <w:rsid w:val="008C622C"/>
    <w:rsid w:val="008E43F3"/>
    <w:rsid w:val="008E5409"/>
    <w:rsid w:val="008F0F38"/>
    <w:rsid w:val="00901156"/>
    <w:rsid w:val="00910124"/>
    <w:rsid w:val="00922BC6"/>
    <w:rsid w:val="00927D83"/>
    <w:rsid w:val="009309D2"/>
    <w:rsid w:val="00932145"/>
    <w:rsid w:val="00933463"/>
    <w:rsid w:val="00933470"/>
    <w:rsid w:val="00936ADE"/>
    <w:rsid w:val="0094191B"/>
    <w:rsid w:val="00944D99"/>
    <w:rsid w:val="009576DF"/>
    <w:rsid w:val="00960BE7"/>
    <w:rsid w:val="00976188"/>
    <w:rsid w:val="00983F0A"/>
    <w:rsid w:val="009877EE"/>
    <w:rsid w:val="00991395"/>
    <w:rsid w:val="009A02FE"/>
    <w:rsid w:val="009A3219"/>
    <w:rsid w:val="009A7679"/>
    <w:rsid w:val="009B7579"/>
    <w:rsid w:val="009C70DA"/>
    <w:rsid w:val="009E183E"/>
    <w:rsid w:val="009F076D"/>
    <w:rsid w:val="009F727C"/>
    <w:rsid w:val="00A15ECA"/>
    <w:rsid w:val="00A17611"/>
    <w:rsid w:val="00A32B48"/>
    <w:rsid w:val="00A36EEB"/>
    <w:rsid w:val="00A37732"/>
    <w:rsid w:val="00A37E48"/>
    <w:rsid w:val="00A37F78"/>
    <w:rsid w:val="00A404DD"/>
    <w:rsid w:val="00A43819"/>
    <w:rsid w:val="00A45497"/>
    <w:rsid w:val="00A70BA4"/>
    <w:rsid w:val="00A8553E"/>
    <w:rsid w:val="00A91DB8"/>
    <w:rsid w:val="00A92105"/>
    <w:rsid w:val="00AA008D"/>
    <w:rsid w:val="00AA76EF"/>
    <w:rsid w:val="00AB0324"/>
    <w:rsid w:val="00AC3B94"/>
    <w:rsid w:val="00AD30BA"/>
    <w:rsid w:val="00AF1401"/>
    <w:rsid w:val="00AF3898"/>
    <w:rsid w:val="00AF6817"/>
    <w:rsid w:val="00B009B8"/>
    <w:rsid w:val="00B12AC4"/>
    <w:rsid w:val="00B32787"/>
    <w:rsid w:val="00B3737C"/>
    <w:rsid w:val="00B5313D"/>
    <w:rsid w:val="00B71A12"/>
    <w:rsid w:val="00B76692"/>
    <w:rsid w:val="00B7754B"/>
    <w:rsid w:val="00B775A2"/>
    <w:rsid w:val="00B902EF"/>
    <w:rsid w:val="00BA1811"/>
    <w:rsid w:val="00BB52A8"/>
    <w:rsid w:val="00BB7490"/>
    <w:rsid w:val="00BB77AF"/>
    <w:rsid w:val="00BC6DC0"/>
    <w:rsid w:val="00BC708A"/>
    <w:rsid w:val="00BD2E6F"/>
    <w:rsid w:val="00BE3CC9"/>
    <w:rsid w:val="00BF1D12"/>
    <w:rsid w:val="00C15556"/>
    <w:rsid w:val="00C2325A"/>
    <w:rsid w:val="00C27429"/>
    <w:rsid w:val="00C4013A"/>
    <w:rsid w:val="00C60D7F"/>
    <w:rsid w:val="00C80E1D"/>
    <w:rsid w:val="00C8200D"/>
    <w:rsid w:val="00C86312"/>
    <w:rsid w:val="00C9093D"/>
    <w:rsid w:val="00C96DAF"/>
    <w:rsid w:val="00CB2D05"/>
    <w:rsid w:val="00CC1102"/>
    <w:rsid w:val="00CC6474"/>
    <w:rsid w:val="00CD7F57"/>
    <w:rsid w:val="00D1764B"/>
    <w:rsid w:val="00D3292F"/>
    <w:rsid w:val="00D448AA"/>
    <w:rsid w:val="00D5508A"/>
    <w:rsid w:val="00D64424"/>
    <w:rsid w:val="00D7065B"/>
    <w:rsid w:val="00D75908"/>
    <w:rsid w:val="00D95DDE"/>
    <w:rsid w:val="00D97C14"/>
    <w:rsid w:val="00DB1D09"/>
    <w:rsid w:val="00DB44E1"/>
    <w:rsid w:val="00DD77ED"/>
    <w:rsid w:val="00DE1B55"/>
    <w:rsid w:val="00DE522B"/>
    <w:rsid w:val="00E0488E"/>
    <w:rsid w:val="00E147CA"/>
    <w:rsid w:val="00E51899"/>
    <w:rsid w:val="00EB6EA3"/>
    <w:rsid w:val="00EC6878"/>
    <w:rsid w:val="00ED65AF"/>
    <w:rsid w:val="00EE0736"/>
    <w:rsid w:val="00EE798F"/>
    <w:rsid w:val="00F04B77"/>
    <w:rsid w:val="00F06129"/>
    <w:rsid w:val="00F34671"/>
    <w:rsid w:val="00F37F1D"/>
    <w:rsid w:val="00F40EA7"/>
    <w:rsid w:val="00F47563"/>
    <w:rsid w:val="00F47FD7"/>
    <w:rsid w:val="00F51880"/>
    <w:rsid w:val="00F55E3A"/>
    <w:rsid w:val="00F762B6"/>
    <w:rsid w:val="00F80E88"/>
    <w:rsid w:val="00F951AF"/>
    <w:rsid w:val="00FB2483"/>
    <w:rsid w:val="00FF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E06885"/>
  <w15:chartTrackingRefBased/>
  <w15:docId w15:val="{555F486A-28DC-41B0-8E65-51284DBE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37E48"/>
    <w:rPr>
      <w:rFonts w:ascii="ＭＳ 明朝" w:eastAsia="ＭＳ 明朝"/>
    </w:rPr>
  </w:style>
  <w:style w:type="paragraph" w:styleId="1">
    <w:name w:val="heading 1"/>
    <w:aliases w:val="①章"/>
    <w:basedOn w:val="a0"/>
    <w:next w:val="10"/>
    <w:link w:val="11"/>
    <w:qFormat/>
    <w:rsid w:val="0072058E"/>
    <w:pPr>
      <w:keepNext/>
      <w:keepLines/>
      <w:numPr>
        <w:numId w:val="3"/>
      </w:numPr>
      <w:snapToGrid w:val="0"/>
      <w:outlineLvl w:val="0"/>
    </w:pPr>
    <w:rPr>
      <w:rFonts w:ascii="ＭＳ ゴシック" w:eastAsia="ＭＳ ゴシック" w:hAnsi="Arial"/>
      <w:b/>
      <w:sz w:val="28"/>
    </w:rPr>
  </w:style>
  <w:style w:type="paragraph" w:styleId="2">
    <w:name w:val="heading 2"/>
    <w:aliases w:val="②節"/>
    <w:basedOn w:val="a0"/>
    <w:next w:val="10"/>
    <w:link w:val="20"/>
    <w:qFormat/>
    <w:rsid w:val="0072058E"/>
    <w:pPr>
      <w:keepNext/>
      <w:keepLines/>
      <w:numPr>
        <w:ilvl w:val="1"/>
        <w:numId w:val="3"/>
      </w:numPr>
      <w:outlineLvl w:val="1"/>
    </w:pPr>
    <w:rPr>
      <w:rFonts w:ascii="ＭＳ ゴシック" w:eastAsia="ＭＳ ゴシック" w:hAnsi="Arial"/>
      <w:sz w:val="24"/>
    </w:rPr>
  </w:style>
  <w:style w:type="paragraph" w:styleId="3">
    <w:name w:val="heading 3"/>
    <w:aliases w:val="③項"/>
    <w:basedOn w:val="a0"/>
    <w:next w:val="10"/>
    <w:link w:val="30"/>
    <w:qFormat/>
    <w:rsid w:val="0072058E"/>
    <w:pPr>
      <w:keepNext/>
      <w:keepLines/>
      <w:numPr>
        <w:ilvl w:val="2"/>
        <w:numId w:val="3"/>
      </w:numPr>
      <w:outlineLvl w:val="2"/>
    </w:pPr>
    <w:rPr>
      <w:rFonts w:ascii="ＭＳ ゴシック" w:eastAsia="ＭＳ ゴシック" w:hAnsi="Arial"/>
    </w:rPr>
  </w:style>
  <w:style w:type="paragraph" w:styleId="4">
    <w:name w:val="heading 4"/>
    <w:aliases w:val="④1.1.1.1"/>
    <w:basedOn w:val="a0"/>
    <w:next w:val="21"/>
    <w:link w:val="40"/>
    <w:qFormat/>
    <w:rsid w:val="0072058E"/>
    <w:pPr>
      <w:keepNext/>
      <w:keepLines/>
      <w:numPr>
        <w:ilvl w:val="3"/>
        <w:numId w:val="3"/>
      </w:numPr>
      <w:outlineLvl w:val="3"/>
    </w:pPr>
    <w:rPr>
      <w:rFonts w:ascii="ＭＳ ゴシック" w:eastAsia="ＭＳ ゴシック" w:hAnsi="Arial"/>
      <w:bCs/>
    </w:rPr>
  </w:style>
  <w:style w:type="paragraph" w:styleId="5">
    <w:name w:val="heading 5"/>
    <w:aliases w:val="⑤（1）（2）"/>
    <w:basedOn w:val="a0"/>
    <w:next w:val="21"/>
    <w:link w:val="50"/>
    <w:qFormat/>
    <w:rsid w:val="00056A72"/>
    <w:pPr>
      <w:keepNext/>
      <w:keepLines/>
      <w:numPr>
        <w:ilvl w:val="4"/>
        <w:numId w:val="3"/>
      </w:numPr>
      <w:outlineLvl w:val="4"/>
    </w:pPr>
    <w:rPr>
      <w:rFonts w:ascii="ＭＳ ゴシック" w:eastAsia="ＭＳ ゴシック" w:hAnsi="ＭＳ ゴシック" w:cs="ＭＳ 明朝"/>
    </w:rPr>
  </w:style>
  <w:style w:type="paragraph" w:styleId="6">
    <w:name w:val="heading 6"/>
    <w:aliases w:val="⑥　1）2）"/>
    <w:basedOn w:val="a0"/>
    <w:next w:val="21"/>
    <w:link w:val="60"/>
    <w:autoRedefine/>
    <w:qFormat/>
    <w:rsid w:val="00056A72"/>
    <w:pPr>
      <w:keepNext/>
      <w:keepLines/>
      <w:numPr>
        <w:ilvl w:val="5"/>
        <w:numId w:val="3"/>
      </w:numPr>
      <w:outlineLvl w:val="5"/>
    </w:pPr>
    <w:rPr>
      <w:rFonts w:ascii="ＭＳ ゴシック" w:eastAsia="ＭＳ ゴシック" w:hAnsi="ＭＳ ゴシック"/>
      <w:bCs/>
    </w:rPr>
  </w:style>
  <w:style w:type="paragraph" w:styleId="7">
    <w:name w:val="heading 7"/>
    <w:aliases w:val="⑦　①②"/>
    <w:basedOn w:val="a0"/>
    <w:next w:val="21"/>
    <w:link w:val="70"/>
    <w:qFormat/>
    <w:rsid w:val="00056A72"/>
    <w:pPr>
      <w:keepNext/>
      <w:keepLines/>
      <w:numPr>
        <w:ilvl w:val="6"/>
        <w:numId w:val="3"/>
      </w:numPr>
      <w:outlineLvl w:val="6"/>
    </w:pPr>
    <w:rPr>
      <w:rFonts w:ascii="ＭＳ ゴシック" w:eastAsia="ＭＳ ゴシック" w:hAnsi="ＭＳ ゴシック"/>
    </w:rPr>
  </w:style>
  <w:style w:type="paragraph" w:styleId="8">
    <w:name w:val="heading 8"/>
    <w:aliases w:val="見出し 8　a）b）"/>
    <w:basedOn w:val="a0"/>
    <w:next w:val="21"/>
    <w:link w:val="80"/>
    <w:qFormat/>
    <w:rsid w:val="00056A72"/>
    <w:pPr>
      <w:keepNext/>
      <w:keepLines/>
      <w:numPr>
        <w:ilvl w:val="7"/>
        <w:numId w:val="3"/>
      </w:numPr>
      <w:outlineLvl w:val="7"/>
    </w:pPr>
    <w:rPr>
      <w:rFonts w:ascii="ＭＳ ゴシック" w:eastAsia="ＭＳ ゴシック" w:hAnsi="ＭＳ ゴシック"/>
    </w:rPr>
  </w:style>
  <w:style w:type="paragraph" w:styleId="9">
    <w:name w:val="heading 9"/>
    <w:basedOn w:val="a0"/>
    <w:next w:val="a0"/>
    <w:link w:val="90"/>
    <w:uiPriority w:val="3"/>
    <w:semiHidden/>
    <w:rsid w:val="0072058E"/>
    <w:pPr>
      <w:keepNext/>
      <w:keepLines/>
      <w:numPr>
        <w:ilvl w:val="8"/>
        <w:numId w:val="3"/>
      </w:numPr>
      <w:outlineLvl w:val="8"/>
    </w:pPr>
    <w:rPr>
      <w:rFonts w:ascii="Arial" w:eastAsia="ＭＳ ゴシック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見出し 1 (文字)"/>
    <w:aliases w:val="①章 (文字)"/>
    <w:basedOn w:val="a1"/>
    <w:link w:val="1"/>
    <w:rsid w:val="0072058E"/>
    <w:rPr>
      <w:rFonts w:ascii="ＭＳ ゴシック" w:eastAsia="ＭＳ ゴシック" w:hAnsi="Arial"/>
      <w:b/>
      <w:sz w:val="28"/>
    </w:rPr>
  </w:style>
  <w:style w:type="character" w:customStyle="1" w:styleId="20">
    <w:name w:val="見出し 2 (文字)"/>
    <w:aliases w:val="②節 (文字)"/>
    <w:basedOn w:val="a1"/>
    <w:link w:val="2"/>
    <w:rsid w:val="0072058E"/>
    <w:rPr>
      <w:rFonts w:ascii="ＭＳ ゴシック" w:eastAsia="ＭＳ ゴシック" w:hAnsi="Arial"/>
      <w:sz w:val="24"/>
    </w:rPr>
  </w:style>
  <w:style w:type="character" w:customStyle="1" w:styleId="30">
    <w:name w:val="見出し 3 (文字)"/>
    <w:aliases w:val="③項 (文字)"/>
    <w:basedOn w:val="a1"/>
    <w:link w:val="3"/>
    <w:rsid w:val="0072058E"/>
    <w:rPr>
      <w:rFonts w:ascii="ＭＳ ゴシック" w:eastAsia="ＭＳ ゴシック" w:hAnsi="Arial"/>
    </w:rPr>
  </w:style>
  <w:style w:type="character" w:customStyle="1" w:styleId="40">
    <w:name w:val="見出し 4 (文字)"/>
    <w:aliases w:val="④1.1.1.1 (文字)"/>
    <w:basedOn w:val="a1"/>
    <w:link w:val="4"/>
    <w:rsid w:val="0072058E"/>
    <w:rPr>
      <w:rFonts w:ascii="ＭＳ ゴシック" w:eastAsia="ＭＳ ゴシック" w:hAnsi="Arial"/>
      <w:bCs/>
    </w:rPr>
  </w:style>
  <w:style w:type="character" w:customStyle="1" w:styleId="50">
    <w:name w:val="見出し 5 (文字)"/>
    <w:aliases w:val="⑤（1）（2） (文字)"/>
    <w:basedOn w:val="a1"/>
    <w:link w:val="5"/>
    <w:rsid w:val="00056A72"/>
    <w:rPr>
      <w:rFonts w:ascii="ＭＳ ゴシック" w:eastAsia="ＭＳ ゴシック" w:hAnsi="ＭＳ ゴシック" w:cs="ＭＳ 明朝"/>
    </w:rPr>
  </w:style>
  <w:style w:type="character" w:customStyle="1" w:styleId="60">
    <w:name w:val="見出し 6 (文字)"/>
    <w:aliases w:val="⑥　1）2） (文字)"/>
    <w:basedOn w:val="a1"/>
    <w:link w:val="6"/>
    <w:rsid w:val="00056A72"/>
    <w:rPr>
      <w:rFonts w:ascii="ＭＳ ゴシック" w:eastAsia="ＭＳ ゴシック" w:hAnsi="ＭＳ ゴシック"/>
      <w:bCs/>
    </w:rPr>
  </w:style>
  <w:style w:type="character" w:customStyle="1" w:styleId="70">
    <w:name w:val="見出し 7 (文字)"/>
    <w:aliases w:val="⑦　①② (文字)"/>
    <w:basedOn w:val="a1"/>
    <w:link w:val="7"/>
    <w:rsid w:val="00056A72"/>
    <w:rPr>
      <w:rFonts w:ascii="ＭＳ ゴシック" w:eastAsia="ＭＳ ゴシック" w:hAnsi="ＭＳ ゴシック"/>
    </w:rPr>
  </w:style>
  <w:style w:type="character" w:customStyle="1" w:styleId="80">
    <w:name w:val="見出し 8 (文字)"/>
    <w:aliases w:val="見出し 8　a）b） (文字)"/>
    <w:basedOn w:val="a1"/>
    <w:link w:val="8"/>
    <w:rsid w:val="00056A72"/>
    <w:rPr>
      <w:rFonts w:ascii="ＭＳ ゴシック" w:eastAsia="ＭＳ ゴシック" w:hAnsi="ＭＳ ゴシック"/>
    </w:rPr>
  </w:style>
  <w:style w:type="character" w:customStyle="1" w:styleId="90">
    <w:name w:val="見出し 9 (文字)"/>
    <w:basedOn w:val="a1"/>
    <w:link w:val="9"/>
    <w:uiPriority w:val="3"/>
    <w:semiHidden/>
    <w:rsid w:val="0072058E"/>
    <w:rPr>
      <w:rFonts w:ascii="Arial" w:eastAsia="ＭＳ ゴシック" w:hAnsi="Arial"/>
    </w:rPr>
  </w:style>
  <w:style w:type="table" w:styleId="a4">
    <w:name w:val="Table Grid"/>
    <w:basedOn w:val="a2"/>
    <w:uiPriority w:val="59"/>
    <w:rsid w:val="0072058E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⑧出典"/>
    <w:basedOn w:val="a0"/>
    <w:uiPriority w:val="2"/>
    <w:qFormat/>
    <w:rsid w:val="0072058E"/>
    <w:pPr>
      <w:jc w:val="right"/>
    </w:pPr>
    <w:rPr>
      <w:rFonts w:hAnsi="Times New Roman" w:cs="Times New Roman"/>
      <w:sz w:val="18"/>
      <w:szCs w:val="18"/>
    </w:rPr>
  </w:style>
  <w:style w:type="paragraph" w:customStyle="1" w:styleId="a">
    <w:name w:val="⑨注釈"/>
    <w:uiPriority w:val="2"/>
    <w:qFormat/>
    <w:rsid w:val="0072058E"/>
    <w:pPr>
      <w:numPr>
        <w:numId w:val="1"/>
      </w:numPr>
      <w:ind w:leftChars="100" w:left="390" w:hangingChars="100" w:hanging="180"/>
    </w:pPr>
    <w:rPr>
      <w:rFonts w:ascii="ＭＳ 明朝" w:eastAsia="ＭＳ 明朝" w:hAnsi="Times New Roman" w:cs="Times New Roman"/>
      <w:sz w:val="18"/>
      <w:szCs w:val="18"/>
    </w:rPr>
  </w:style>
  <w:style w:type="paragraph" w:customStyle="1" w:styleId="a6">
    <w:name w:val="⑦図表タイトル"/>
    <w:basedOn w:val="a0"/>
    <w:uiPriority w:val="2"/>
    <w:qFormat/>
    <w:rsid w:val="0072058E"/>
    <w:pPr>
      <w:tabs>
        <w:tab w:val="left" w:pos="0"/>
      </w:tabs>
      <w:adjustRightInd w:val="0"/>
      <w:ind w:rightChars="-10" w:right="-21"/>
      <w:jc w:val="center"/>
    </w:pPr>
    <w:rPr>
      <w:rFonts w:ascii="ＭＳ ゴシック" w:eastAsia="ＭＳ ゴシック" w:hAnsi="Times New Roman" w:cs="Times New Roman"/>
      <w:kern w:val="0"/>
    </w:rPr>
  </w:style>
  <w:style w:type="paragraph" w:styleId="31">
    <w:name w:val="Body Text 3"/>
    <w:basedOn w:val="a0"/>
    <w:link w:val="32"/>
    <w:uiPriority w:val="1"/>
    <w:qFormat/>
    <w:rsid w:val="00A37E48"/>
    <w:pPr>
      <w:ind w:leftChars="200" w:left="420" w:firstLineChars="100" w:firstLine="210"/>
    </w:pPr>
  </w:style>
  <w:style w:type="character" w:customStyle="1" w:styleId="32">
    <w:name w:val="本文 3 (文字)"/>
    <w:basedOn w:val="a1"/>
    <w:link w:val="31"/>
    <w:uiPriority w:val="1"/>
    <w:rsid w:val="00A37E48"/>
    <w:rPr>
      <w:rFonts w:ascii="ＭＳ 明朝" w:eastAsia="ＭＳ 明朝"/>
    </w:rPr>
  </w:style>
  <w:style w:type="paragraph" w:customStyle="1" w:styleId="10">
    <w:name w:val="本文1"/>
    <w:basedOn w:val="a0"/>
    <w:link w:val="12"/>
    <w:qFormat/>
    <w:rsid w:val="0072058E"/>
    <w:pPr>
      <w:ind w:firstLineChars="100" w:firstLine="210"/>
    </w:pPr>
    <w:rPr>
      <w:rFonts w:hAnsi="Tempus Sans ITC"/>
    </w:rPr>
  </w:style>
  <w:style w:type="character" w:customStyle="1" w:styleId="12">
    <w:name w:val="本文1 (文字)"/>
    <w:basedOn w:val="a1"/>
    <w:link w:val="10"/>
    <w:rsid w:val="0072058E"/>
    <w:rPr>
      <w:rFonts w:ascii="ＭＳ 明朝" w:eastAsia="ＭＳ 明朝" w:hAnsi="Tempus Sans ITC"/>
    </w:rPr>
  </w:style>
  <w:style w:type="paragraph" w:customStyle="1" w:styleId="21">
    <w:name w:val="本文2"/>
    <w:basedOn w:val="a0"/>
    <w:link w:val="22"/>
    <w:qFormat/>
    <w:rsid w:val="0072058E"/>
    <w:pPr>
      <w:ind w:leftChars="100" w:left="210" w:firstLineChars="100" w:firstLine="210"/>
    </w:pPr>
    <w:rPr>
      <w:rFonts w:hAnsi="Times New Roman"/>
    </w:rPr>
  </w:style>
  <w:style w:type="character" w:customStyle="1" w:styleId="22">
    <w:name w:val="本文2 (文字)"/>
    <w:basedOn w:val="a1"/>
    <w:link w:val="21"/>
    <w:rsid w:val="0072058E"/>
    <w:rPr>
      <w:rFonts w:ascii="ＭＳ 明朝" w:eastAsia="ＭＳ 明朝" w:hAnsi="Times New Roman"/>
    </w:rPr>
  </w:style>
  <w:style w:type="paragraph" w:styleId="a7">
    <w:name w:val="header"/>
    <w:basedOn w:val="a0"/>
    <w:link w:val="a8"/>
    <w:uiPriority w:val="99"/>
    <w:unhideWhenUsed/>
    <w:rsid w:val="00A37E4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1"/>
    <w:link w:val="a7"/>
    <w:uiPriority w:val="99"/>
    <w:rsid w:val="00A37E48"/>
    <w:rPr>
      <w:rFonts w:ascii="ＭＳ 明朝" w:eastAsia="ＭＳ 明朝"/>
    </w:rPr>
  </w:style>
  <w:style w:type="paragraph" w:styleId="a9">
    <w:name w:val="Title"/>
    <w:basedOn w:val="a0"/>
    <w:next w:val="a0"/>
    <w:link w:val="aa"/>
    <w:uiPriority w:val="10"/>
    <w:qFormat/>
    <w:rsid w:val="009F076D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a">
    <w:name w:val="表題 (文字)"/>
    <w:basedOn w:val="a1"/>
    <w:link w:val="a9"/>
    <w:uiPriority w:val="10"/>
    <w:rsid w:val="009F076D"/>
    <w:rPr>
      <w:rFonts w:asciiTheme="majorHAnsi" w:eastAsiaTheme="majorEastAsia" w:hAnsiTheme="majorHAnsi" w:cstheme="majorBidi"/>
      <w:sz w:val="32"/>
      <w:szCs w:val="32"/>
    </w:rPr>
  </w:style>
  <w:style w:type="paragraph" w:styleId="ab">
    <w:name w:val="Subtitle"/>
    <w:basedOn w:val="a0"/>
    <w:next w:val="a0"/>
    <w:link w:val="ac"/>
    <w:uiPriority w:val="11"/>
    <w:qFormat/>
    <w:rsid w:val="0031087E"/>
    <w:pPr>
      <w:jc w:val="center"/>
      <w:outlineLvl w:val="1"/>
    </w:pPr>
    <w:rPr>
      <w:rFonts w:asciiTheme="minorHAnsi" w:eastAsiaTheme="minorEastAsia"/>
      <w:sz w:val="24"/>
      <w:szCs w:val="24"/>
    </w:rPr>
  </w:style>
  <w:style w:type="character" w:customStyle="1" w:styleId="ac">
    <w:name w:val="副題 (文字)"/>
    <w:basedOn w:val="a1"/>
    <w:link w:val="ab"/>
    <w:uiPriority w:val="11"/>
    <w:rsid w:val="0031087E"/>
    <w:rPr>
      <w:sz w:val="24"/>
      <w:szCs w:val="24"/>
    </w:rPr>
  </w:style>
  <w:style w:type="paragraph" w:styleId="ad">
    <w:name w:val="footer"/>
    <w:basedOn w:val="a0"/>
    <w:link w:val="ae"/>
    <w:uiPriority w:val="99"/>
    <w:unhideWhenUsed/>
    <w:rsid w:val="00BE3CC9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1"/>
    <w:link w:val="ad"/>
    <w:uiPriority w:val="99"/>
    <w:rsid w:val="00BE3CC9"/>
    <w:rPr>
      <w:rFonts w:ascii="ＭＳ 明朝" w:eastAsia="ＭＳ 明朝"/>
    </w:rPr>
  </w:style>
  <w:style w:type="paragraph" w:styleId="af">
    <w:name w:val="Revision"/>
    <w:hidden/>
    <w:uiPriority w:val="99"/>
    <w:semiHidden/>
    <w:rsid w:val="00BE3CC9"/>
    <w:rPr>
      <w:rFonts w:ascii="ＭＳ 明朝" w:eastAsia="ＭＳ 明朝"/>
    </w:rPr>
  </w:style>
  <w:style w:type="character" w:styleId="af0">
    <w:name w:val="annotation reference"/>
    <w:basedOn w:val="a1"/>
    <w:uiPriority w:val="99"/>
    <w:semiHidden/>
    <w:unhideWhenUsed/>
    <w:rsid w:val="00BF1D12"/>
    <w:rPr>
      <w:sz w:val="18"/>
      <w:szCs w:val="18"/>
    </w:rPr>
  </w:style>
  <w:style w:type="paragraph" w:styleId="af1">
    <w:name w:val="annotation text"/>
    <w:basedOn w:val="a0"/>
    <w:link w:val="af2"/>
    <w:uiPriority w:val="99"/>
    <w:unhideWhenUsed/>
    <w:rsid w:val="00BF1D12"/>
  </w:style>
  <w:style w:type="character" w:customStyle="1" w:styleId="af2">
    <w:name w:val="コメント文字列 (文字)"/>
    <w:basedOn w:val="a1"/>
    <w:link w:val="af1"/>
    <w:uiPriority w:val="99"/>
    <w:rsid w:val="00BF1D12"/>
    <w:rPr>
      <w:rFonts w:ascii="ＭＳ 明朝" w:eastAsia="ＭＳ 明朝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F1D12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BF1D12"/>
    <w:rPr>
      <w:rFonts w:ascii="ＭＳ 明朝" w:eastAsia="ＭＳ 明朝"/>
      <w:b/>
      <w:bCs/>
    </w:rPr>
  </w:style>
  <w:style w:type="paragraph" w:styleId="af5">
    <w:name w:val="Date"/>
    <w:basedOn w:val="a0"/>
    <w:next w:val="a0"/>
    <w:link w:val="af6"/>
    <w:uiPriority w:val="99"/>
    <w:semiHidden/>
    <w:unhideWhenUsed/>
    <w:rsid w:val="0014327A"/>
  </w:style>
  <w:style w:type="character" w:customStyle="1" w:styleId="af6">
    <w:name w:val="日付 (文字)"/>
    <w:basedOn w:val="a1"/>
    <w:link w:val="af5"/>
    <w:uiPriority w:val="99"/>
    <w:semiHidden/>
    <w:rsid w:val="0014327A"/>
    <w:rPr>
      <w:rFonts w:ascii="ＭＳ 明朝" w:eastAsia="ＭＳ 明朝"/>
    </w:rPr>
  </w:style>
  <w:style w:type="paragraph" w:styleId="af7">
    <w:name w:val="TOC Heading"/>
    <w:basedOn w:val="1"/>
    <w:next w:val="a0"/>
    <w:uiPriority w:val="39"/>
    <w:unhideWhenUsed/>
    <w:qFormat/>
    <w:rsid w:val="00327377"/>
    <w:pPr>
      <w:numPr>
        <w:numId w:val="0"/>
      </w:numPr>
      <w:snapToGrid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13">
    <w:name w:val="toc 1"/>
    <w:basedOn w:val="a0"/>
    <w:next w:val="a0"/>
    <w:autoRedefine/>
    <w:uiPriority w:val="39"/>
    <w:unhideWhenUsed/>
    <w:rsid w:val="00327377"/>
  </w:style>
  <w:style w:type="paragraph" w:styleId="23">
    <w:name w:val="toc 2"/>
    <w:basedOn w:val="a0"/>
    <w:next w:val="a0"/>
    <w:autoRedefine/>
    <w:uiPriority w:val="39"/>
    <w:unhideWhenUsed/>
    <w:rsid w:val="00327377"/>
    <w:pPr>
      <w:ind w:leftChars="100" w:left="210"/>
    </w:pPr>
  </w:style>
  <w:style w:type="paragraph" w:styleId="33">
    <w:name w:val="toc 3"/>
    <w:basedOn w:val="a0"/>
    <w:next w:val="a0"/>
    <w:autoRedefine/>
    <w:uiPriority w:val="39"/>
    <w:unhideWhenUsed/>
    <w:rsid w:val="00327377"/>
    <w:pPr>
      <w:ind w:leftChars="200" w:left="420"/>
    </w:pPr>
  </w:style>
  <w:style w:type="character" w:styleId="af8">
    <w:name w:val="Hyperlink"/>
    <w:basedOn w:val="a1"/>
    <w:uiPriority w:val="99"/>
    <w:unhideWhenUsed/>
    <w:rsid w:val="00327377"/>
    <w:rPr>
      <w:color w:val="0563C1" w:themeColor="hyperlink"/>
      <w:u w:val="single"/>
    </w:rPr>
  </w:style>
  <w:style w:type="paragraph" w:styleId="af9">
    <w:name w:val="Balloon Text"/>
    <w:basedOn w:val="a0"/>
    <w:link w:val="afa"/>
    <w:uiPriority w:val="99"/>
    <w:semiHidden/>
    <w:unhideWhenUsed/>
    <w:rsid w:val="00C155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吹き出し (文字)"/>
    <w:basedOn w:val="a1"/>
    <w:link w:val="af9"/>
    <w:uiPriority w:val="99"/>
    <w:semiHidden/>
    <w:rsid w:val="00C155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90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svg"/><Relationship Id="rId26" Type="http://schemas.openxmlformats.org/officeDocument/2006/relationships/image" Target="media/image12.emf"/><Relationship Id="rId21" Type="http://schemas.microsoft.com/office/2016/09/relationships/commentsIds" Target="commentsIds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emf"/><Relationship Id="rId33" Type="http://schemas.openxmlformats.org/officeDocument/2006/relationships/image" Target="media/image19.svg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11/relationships/commentsExtended" Target="commentsExtended.xml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emf"/><Relationship Id="rId36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comments" Target="comments.xml"/><Relationship Id="rId31" Type="http://schemas.openxmlformats.org/officeDocument/2006/relationships/image" Target="media/image17.sv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8.png"/><Relationship Id="rId27" Type="http://schemas.openxmlformats.org/officeDocument/2006/relationships/image" Target="media/image13.emf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ide_a\OneDrive%20-%20&#20013;&#22830;&#24489;&#24314;&#12467;&#12531;&#12469;&#12523;&#12479;&#12531;&#12484;&#12288;&#26666;&#24335;&#20250;&#31038;&#12288;\&#12489;&#12461;&#12517;&#12513;&#12531;&#12488;\Office%20&#12398;&#12459;&#12473;&#12479;&#12512;%20&#12486;&#12531;&#12503;&#12524;&#12540;&#12488;\&#12295;&#22577;&#21578;&#26360;&#12501;&#12457;&#12540;&#12510;&#12483;&#12488;&#65288;&#20107;&#26989;&#21109;&#29983;&#12464;&#12523;&#12540;&#12503;&#65289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D5021-C0E3-4F0C-8368-059E2B155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〇報告書フォーマット（事業創生グループ）.dotx</Template>
  <TotalTime>278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小出　晃</dc:creator>
  <cp:keywords/>
  <dc:description/>
  <cp:lastModifiedBy>橋本 歩</cp:lastModifiedBy>
  <cp:revision>35</cp:revision>
  <dcterms:created xsi:type="dcterms:W3CDTF">2025-08-04T06:29:00Z</dcterms:created>
  <dcterms:modified xsi:type="dcterms:W3CDTF">2025-11-19T05:17:00Z</dcterms:modified>
</cp:coreProperties>
</file>